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"/>
        <w:gridCol w:w="522"/>
        <w:gridCol w:w="522"/>
        <w:gridCol w:w="523"/>
        <w:gridCol w:w="523"/>
        <w:gridCol w:w="523"/>
        <w:gridCol w:w="523"/>
        <w:gridCol w:w="523"/>
        <w:gridCol w:w="523"/>
        <w:gridCol w:w="523"/>
        <w:gridCol w:w="523"/>
        <w:gridCol w:w="522"/>
        <w:gridCol w:w="523"/>
        <w:gridCol w:w="523"/>
        <w:gridCol w:w="523"/>
        <w:gridCol w:w="523"/>
        <w:gridCol w:w="523"/>
        <w:gridCol w:w="523"/>
        <w:gridCol w:w="523"/>
        <w:gridCol w:w="523"/>
      </w:tblGrid>
      <w:tr w:rsidR="00512C94" w:rsidTr="000057A0">
        <w:tc>
          <w:tcPr>
            <w:tcW w:w="522" w:type="dxa"/>
          </w:tcPr>
          <w:p w:rsidR="00512C94" w:rsidRDefault="00512C94" w:rsidP="00512C94"/>
        </w:tc>
        <w:tc>
          <w:tcPr>
            <w:tcW w:w="522" w:type="dxa"/>
          </w:tcPr>
          <w:p w:rsidR="00512C94" w:rsidRDefault="00512C94" w:rsidP="00512C94"/>
        </w:tc>
        <w:tc>
          <w:tcPr>
            <w:tcW w:w="4706" w:type="dxa"/>
            <w:gridSpan w:val="9"/>
          </w:tcPr>
          <w:p w:rsidR="00512C94" w:rsidRDefault="00512C94" w:rsidP="00512C94"/>
        </w:tc>
        <w:tc>
          <w:tcPr>
            <w:tcW w:w="4706" w:type="dxa"/>
            <w:gridSpan w:val="9"/>
          </w:tcPr>
          <w:p w:rsidR="00512C94" w:rsidRDefault="00512C94" w:rsidP="00512C94"/>
        </w:tc>
      </w:tr>
      <w:tr w:rsidR="00431C8F" w:rsidTr="00431C8F">
        <w:trPr>
          <w:trHeight w:val="2268"/>
        </w:trPr>
        <w:tc>
          <w:tcPr>
            <w:tcW w:w="522" w:type="dxa"/>
          </w:tcPr>
          <w:p w:rsidR="00431C8F" w:rsidRDefault="00431C8F" w:rsidP="00512C94"/>
        </w:tc>
        <w:tc>
          <w:tcPr>
            <w:tcW w:w="522" w:type="dxa"/>
          </w:tcPr>
          <w:p w:rsidR="00431C8F" w:rsidRDefault="00431C8F" w:rsidP="00512C94"/>
        </w:tc>
        <w:tc>
          <w:tcPr>
            <w:tcW w:w="4706" w:type="dxa"/>
            <w:gridSpan w:val="9"/>
          </w:tcPr>
          <w:p w:rsidR="00431C8F" w:rsidRDefault="00431C8F" w:rsidP="00512C94">
            <w:r>
              <w:t>‘Type over description’</w:t>
            </w:r>
          </w:p>
        </w:tc>
        <w:tc>
          <w:tcPr>
            <w:tcW w:w="4706" w:type="dxa"/>
            <w:gridSpan w:val="9"/>
            <w:vMerge w:val="restart"/>
            <w:vAlign w:val="center"/>
          </w:tcPr>
          <w:p w:rsidR="00431C8F" w:rsidRDefault="00431C8F" w:rsidP="00431C8F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DFA47D3" wp14:editId="65A263A2">
                  <wp:extent cx="2800509" cy="1845536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509" cy="1845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C8F" w:rsidTr="000057A0">
        <w:tc>
          <w:tcPr>
            <w:tcW w:w="522" w:type="dxa"/>
          </w:tcPr>
          <w:p w:rsidR="00431C8F" w:rsidRDefault="00431C8F" w:rsidP="00512C94"/>
        </w:tc>
        <w:tc>
          <w:tcPr>
            <w:tcW w:w="522" w:type="dxa"/>
          </w:tcPr>
          <w:p w:rsidR="00431C8F" w:rsidRDefault="00431C8F" w:rsidP="00512C94"/>
        </w:tc>
        <w:tc>
          <w:tcPr>
            <w:tcW w:w="4706" w:type="dxa"/>
            <w:gridSpan w:val="9"/>
          </w:tcPr>
          <w:p w:rsidR="00431C8F" w:rsidRDefault="00431C8F" w:rsidP="00512C94"/>
        </w:tc>
        <w:tc>
          <w:tcPr>
            <w:tcW w:w="4706" w:type="dxa"/>
            <w:gridSpan w:val="9"/>
            <w:vMerge/>
          </w:tcPr>
          <w:p w:rsidR="00431C8F" w:rsidRDefault="00431C8F" w:rsidP="00512C94"/>
        </w:tc>
      </w:tr>
      <w:tr w:rsidR="00431C8F" w:rsidTr="000057A0">
        <w:tc>
          <w:tcPr>
            <w:tcW w:w="522" w:type="dxa"/>
          </w:tcPr>
          <w:p w:rsidR="00431C8F" w:rsidRDefault="00431C8F" w:rsidP="00512C94"/>
        </w:tc>
        <w:tc>
          <w:tcPr>
            <w:tcW w:w="522" w:type="dxa"/>
          </w:tcPr>
          <w:p w:rsidR="00431C8F" w:rsidRDefault="00431C8F" w:rsidP="00512C94"/>
        </w:tc>
        <w:sdt>
          <w:sdtPr>
            <w:rPr>
              <w:b/>
              <w:szCs w:val="20"/>
            </w:rPr>
            <w:alias w:val="Title"/>
            <w:tag w:val=""/>
            <w:id w:val="-1084289267"/>
            <w:placeholder>
              <w:docPart w:val="A72F326B67CD49DEB2F353CD2453B60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4706" w:type="dxa"/>
                <w:gridSpan w:val="9"/>
              </w:tcPr>
              <w:p w:rsidR="00431C8F" w:rsidRDefault="00000B70" w:rsidP="00512C94">
                <w:r>
                  <w:rPr>
                    <w:b/>
                    <w:szCs w:val="20"/>
                  </w:rPr>
                  <w:t>Pedestrian Entrance Gate</w:t>
                </w:r>
              </w:p>
            </w:tc>
          </w:sdtContent>
        </w:sdt>
        <w:tc>
          <w:tcPr>
            <w:tcW w:w="4706" w:type="dxa"/>
            <w:gridSpan w:val="9"/>
            <w:vMerge/>
          </w:tcPr>
          <w:p w:rsidR="00431C8F" w:rsidRDefault="00431C8F" w:rsidP="00512C94"/>
        </w:tc>
      </w:tr>
      <w:tr w:rsidR="00431C8F" w:rsidTr="00F809CA">
        <w:tc>
          <w:tcPr>
            <w:tcW w:w="522" w:type="dxa"/>
          </w:tcPr>
          <w:p w:rsidR="00431C8F" w:rsidRDefault="00431C8F" w:rsidP="00512C94"/>
        </w:tc>
        <w:tc>
          <w:tcPr>
            <w:tcW w:w="522" w:type="dxa"/>
          </w:tcPr>
          <w:p w:rsidR="00431C8F" w:rsidRDefault="00431C8F" w:rsidP="00512C94"/>
        </w:tc>
        <w:tc>
          <w:tcPr>
            <w:tcW w:w="1568" w:type="dxa"/>
            <w:gridSpan w:val="3"/>
          </w:tcPr>
          <w:p w:rsidR="00431C8F" w:rsidRPr="00486F73" w:rsidRDefault="00431C8F" w:rsidP="00512C94">
            <w:pPr>
              <w:rPr>
                <w:b/>
                <w:sz w:val="20"/>
                <w:szCs w:val="20"/>
              </w:rPr>
            </w:pPr>
            <w:r w:rsidRPr="00486F73">
              <w:rPr>
                <w:b/>
                <w:sz w:val="20"/>
                <w:szCs w:val="20"/>
              </w:rPr>
              <w:t>Programme:</w:t>
            </w:r>
          </w:p>
        </w:tc>
        <w:tc>
          <w:tcPr>
            <w:tcW w:w="3138" w:type="dxa"/>
            <w:gridSpan w:val="6"/>
            <w:vAlign w:val="center"/>
          </w:tcPr>
          <w:p w:rsidR="00431C8F" w:rsidRPr="00486F73" w:rsidRDefault="00000B70" w:rsidP="00512C94">
            <w:pPr>
              <w:rPr>
                <w:rFonts w:cstheme="minorHAnsi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b/>
                <w:bCs/>
                <w:noProof/>
                <w:sz w:val="20"/>
                <w:szCs w:val="20"/>
                <w:lang w:eastAsia="en-GB"/>
              </w:rPr>
              <w:t>2 Weeks ????</w:t>
            </w:r>
          </w:p>
        </w:tc>
        <w:tc>
          <w:tcPr>
            <w:tcW w:w="4706" w:type="dxa"/>
            <w:gridSpan w:val="9"/>
            <w:vMerge/>
          </w:tcPr>
          <w:p w:rsidR="00431C8F" w:rsidRDefault="00431C8F" w:rsidP="00512C94"/>
        </w:tc>
      </w:tr>
      <w:tr w:rsidR="00431C8F" w:rsidTr="00F809CA">
        <w:tc>
          <w:tcPr>
            <w:tcW w:w="522" w:type="dxa"/>
          </w:tcPr>
          <w:p w:rsidR="00431C8F" w:rsidRDefault="00431C8F" w:rsidP="00512C94"/>
        </w:tc>
        <w:tc>
          <w:tcPr>
            <w:tcW w:w="522" w:type="dxa"/>
          </w:tcPr>
          <w:p w:rsidR="00431C8F" w:rsidRDefault="00431C8F" w:rsidP="00512C94"/>
        </w:tc>
        <w:tc>
          <w:tcPr>
            <w:tcW w:w="1568" w:type="dxa"/>
            <w:gridSpan w:val="3"/>
          </w:tcPr>
          <w:p w:rsidR="00431C8F" w:rsidRPr="00486F73" w:rsidRDefault="00431C8F" w:rsidP="00512C94">
            <w:pPr>
              <w:rPr>
                <w:b/>
                <w:sz w:val="20"/>
                <w:szCs w:val="20"/>
              </w:rPr>
            </w:pPr>
            <w:r w:rsidRPr="00486F73">
              <w:rPr>
                <w:b/>
                <w:sz w:val="20"/>
                <w:szCs w:val="20"/>
              </w:rPr>
              <w:t>Client:</w:t>
            </w:r>
          </w:p>
        </w:tc>
        <w:tc>
          <w:tcPr>
            <w:tcW w:w="3138" w:type="dxa"/>
            <w:gridSpan w:val="6"/>
            <w:vAlign w:val="center"/>
          </w:tcPr>
          <w:p w:rsidR="00431C8F" w:rsidRDefault="00000B70" w:rsidP="00512C94">
            <w:pPr>
              <w:rPr>
                <w:rFonts w:cstheme="minorHAnsi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b/>
                <w:bCs/>
                <w:noProof/>
                <w:sz w:val="20"/>
                <w:szCs w:val="20"/>
                <w:lang w:eastAsia="en-GB"/>
              </w:rPr>
              <w:t>St Katherine’s School</w:t>
            </w:r>
          </w:p>
        </w:tc>
        <w:tc>
          <w:tcPr>
            <w:tcW w:w="4706" w:type="dxa"/>
            <w:gridSpan w:val="9"/>
            <w:vMerge/>
          </w:tcPr>
          <w:p w:rsidR="00431C8F" w:rsidRDefault="00431C8F" w:rsidP="00512C94"/>
        </w:tc>
      </w:tr>
      <w:tr w:rsidR="00A61B20" w:rsidRPr="00A61B20" w:rsidTr="00431C8F">
        <w:trPr>
          <w:trHeight w:val="170"/>
        </w:trPr>
        <w:tc>
          <w:tcPr>
            <w:tcW w:w="522" w:type="dxa"/>
          </w:tcPr>
          <w:p w:rsidR="00A61B20" w:rsidRPr="00A61B20" w:rsidRDefault="00A61B20" w:rsidP="00431C8F">
            <w:pPr>
              <w:rPr>
                <w:sz w:val="10"/>
              </w:rPr>
            </w:pPr>
          </w:p>
        </w:tc>
        <w:tc>
          <w:tcPr>
            <w:tcW w:w="522" w:type="dxa"/>
          </w:tcPr>
          <w:p w:rsidR="00A61B20" w:rsidRPr="00A61B20" w:rsidRDefault="00A61B20" w:rsidP="00431C8F">
            <w:pPr>
              <w:rPr>
                <w:sz w:val="10"/>
              </w:rPr>
            </w:pPr>
          </w:p>
        </w:tc>
        <w:tc>
          <w:tcPr>
            <w:tcW w:w="1568" w:type="dxa"/>
            <w:gridSpan w:val="3"/>
          </w:tcPr>
          <w:p w:rsidR="00A61B20" w:rsidRPr="00A61B20" w:rsidRDefault="00A61B20" w:rsidP="00431C8F">
            <w:pPr>
              <w:rPr>
                <w:b/>
                <w:sz w:val="10"/>
                <w:szCs w:val="20"/>
              </w:rPr>
            </w:pPr>
          </w:p>
        </w:tc>
        <w:tc>
          <w:tcPr>
            <w:tcW w:w="3138" w:type="dxa"/>
            <w:gridSpan w:val="6"/>
          </w:tcPr>
          <w:p w:rsidR="00A61B20" w:rsidRPr="00A61B20" w:rsidRDefault="00A61B20" w:rsidP="00431C8F">
            <w:pPr>
              <w:rPr>
                <w:rFonts w:cstheme="minorHAnsi"/>
                <w:b/>
                <w:bCs/>
                <w:noProof/>
                <w:sz w:val="10"/>
                <w:szCs w:val="20"/>
                <w:lang w:eastAsia="en-GB"/>
              </w:rPr>
            </w:pPr>
          </w:p>
        </w:tc>
        <w:tc>
          <w:tcPr>
            <w:tcW w:w="4706" w:type="dxa"/>
            <w:gridSpan w:val="9"/>
          </w:tcPr>
          <w:p w:rsidR="00A61B20" w:rsidRPr="00A61B20" w:rsidRDefault="00A61B20" w:rsidP="00431C8F">
            <w:pPr>
              <w:rPr>
                <w:sz w:val="10"/>
              </w:rPr>
            </w:pPr>
          </w:p>
        </w:tc>
      </w:tr>
      <w:tr w:rsidR="00431C8F" w:rsidRPr="00A61B20" w:rsidTr="00431C8F">
        <w:trPr>
          <w:trHeight w:val="170"/>
        </w:trPr>
        <w:tc>
          <w:tcPr>
            <w:tcW w:w="522" w:type="dxa"/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2" w:type="dxa"/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2" w:type="dxa"/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  <w:tcBorders>
              <w:top w:val="single" w:sz="12" w:space="0" w:color="auto"/>
            </w:tcBorders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  <w:tcBorders>
              <w:top w:val="single" w:sz="12" w:space="0" w:color="auto"/>
            </w:tcBorders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  <w:tcBorders>
              <w:top w:val="single" w:sz="12" w:space="0" w:color="auto"/>
            </w:tcBorders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  <w:tcBorders>
              <w:top w:val="single" w:sz="12" w:space="0" w:color="auto"/>
            </w:tcBorders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  <w:tcBorders>
              <w:top w:val="single" w:sz="12" w:space="0" w:color="auto"/>
            </w:tcBorders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  <w:tcBorders>
              <w:top w:val="single" w:sz="12" w:space="0" w:color="auto"/>
            </w:tcBorders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  <w:tcBorders>
              <w:top w:val="single" w:sz="12" w:space="0" w:color="auto"/>
            </w:tcBorders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2" w:type="dxa"/>
            <w:tcBorders>
              <w:top w:val="single" w:sz="12" w:space="0" w:color="auto"/>
            </w:tcBorders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  <w:tcBorders>
              <w:top w:val="single" w:sz="12" w:space="0" w:color="auto"/>
            </w:tcBorders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  <w:tcBorders>
              <w:top w:val="single" w:sz="12" w:space="0" w:color="auto"/>
            </w:tcBorders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  <w:tcBorders>
              <w:top w:val="single" w:sz="12" w:space="0" w:color="auto"/>
            </w:tcBorders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  <w:tcBorders>
              <w:top w:val="single" w:sz="12" w:space="0" w:color="auto"/>
            </w:tcBorders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  <w:tcBorders>
              <w:top w:val="single" w:sz="12" w:space="0" w:color="auto"/>
            </w:tcBorders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  <w:tcBorders>
              <w:top w:val="single" w:sz="12" w:space="0" w:color="auto"/>
            </w:tcBorders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431C8F" w:rsidRPr="00A61B20" w:rsidRDefault="00431C8F" w:rsidP="00431C8F">
            <w:pPr>
              <w:rPr>
                <w:sz w:val="10"/>
              </w:rPr>
            </w:pPr>
          </w:p>
        </w:tc>
      </w:tr>
      <w:tr w:rsidR="00431C8F" w:rsidRPr="00A61B20" w:rsidTr="00431C8F">
        <w:tc>
          <w:tcPr>
            <w:tcW w:w="522" w:type="dxa"/>
          </w:tcPr>
          <w:p w:rsidR="00431C8F" w:rsidRPr="00A61B20" w:rsidRDefault="00431C8F" w:rsidP="00512C94"/>
        </w:tc>
        <w:tc>
          <w:tcPr>
            <w:tcW w:w="522" w:type="dxa"/>
          </w:tcPr>
          <w:p w:rsidR="00431C8F" w:rsidRPr="00A61B20" w:rsidRDefault="00431C8F" w:rsidP="00512C94"/>
        </w:tc>
        <w:tc>
          <w:tcPr>
            <w:tcW w:w="3137" w:type="dxa"/>
            <w:gridSpan w:val="6"/>
            <w:vAlign w:val="center"/>
          </w:tcPr>
          <w:p w:rsidR="00431C8F" w:rsidRPr="00A61B20" w:rsidRDefault="00431C8F" w:rsidP="00431C8F">
            <w:pPr>
              <w:jc w:val="center"/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93EAC61" wp14:editId="5467FA20">
                  <wp:extent cx="1784985" cy="1190625"/>
                  <wp:effectExtent l="19050" t="19050" r="24765" b="285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208" cy="11941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gridSpan w:val="6"/>
            <w:vAlign w:val="center"/>
          </w:tcPr>
          <w:p w:rsidR="00431C8F" w:rsidRPr="00A61B20" w:rsidRDefault="00431C8F" w:rsidP="00A61B20">
            <w:pPr>
              <w:jc w:val="center"/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5C5391" wp14:editId="2FFECB53">
                  <wp:extent cx="1790700" cy="1190625"/>
                  <wp:effectExtent l="19050" t="19050" r="19050" b="285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54" cy="1191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gridSpan w:val="6"/>
            <w:vAlign w:val="center"/>
          </w:tcPr>
          <w:p w:rsidR="00431C8F" w:rsidRPr="00A61B20" w:rsidRDefault="00431C8F" w:rsidP="00431C8F">
            <w:pPr>
              <w:jc w:val="center"/>
            </w:pPr>
            <w:bookmarkStart w:id="0" w:name="_GoBack"/>
            <w:r>
              <w:rPr>
                <w:rFonts w:cstheme="minorHAns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5C5391" wp14:editId="2FFECB53">
                  <wp:extent cx="1784985" cy="1190625"/>
                  <wp:effectExtent l="19050" t="19050" r="24765" b="285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244" cy="11921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31C8F" w:rsidRPr="00A61B20" w:rsidTr="00DE7357">
        <w:trPr>
          <w:trHeight w:val="283"/>
        </w:trPr>
        <w:tc>
          <w:tcPr>
            <w:tcW w:w="522" w:type="dxa"/>
          </w:tcPr>
          <w:p w:rsidR="00431C8F" w:rsidRPr="00A61B20" w:rsidRDefault="00431C8F" w:rsidP="00512C94">
            <w:pPr>
              <w:rPr>
                <w:sz w:val="10"/>
              </w:rPr>
            </w:pPr>
          </w:p>
        </w:tc>
        <w:tc>
          <w:tcPr>
            <w:tcW w:w="522" w:type="dxa"/>
          </w:tcPr>
          <w:p w:rsidR="00431C8F" w:rsidRPr="00A61B20" w:rsidRDefault="00431C8F" w:rsidP="00512C94">
            <w:pPr>
              <w:rPr>
                <w:sz w:val="10"/>
              </w:rPr>
            </w:pPr>
          </w:p>
        </w:tc>
        <w:tc>
          <w:tcPr>
            <w:tcW w:w="3137" w:type="dxa"/>
            <w:gridSpan w:val="6"/>
            <w:vAlign w:val="center"/>
          </w:tcPr>
          <w:p w:rsidR="00431C8F" w:rsidRPr="00A61B20" w:rsidRDefault="00431C8F" w:rsidP="00431C8F">
            <w:pPr>
              <w:jc w:val="center"/>
              <w:rPr>
                <w:sz w:val="10"/>
              </w:rPr>
            </w:pPr>
          </w:p>
        </w:tc>
        <w:tc>
          <w:tcPr>
            <w:tcW w:w="3137" w:type="dxa"/>
            <w:gridSpan w:val="6"/>
          </w:tcPr>
          <w:p w:rsidR="00431C8F" w:rsidRPr="00A61B20" w:rsidRDefault="00431C8F" w:rsidP="00512C94">
            <w:pPr>
              <w:rPr>
                <w:sz w:val="10"/>
              </w:rPr>
            </w:pPr>
          </w:p>
        </w:tc>
        <w:tc>
          <w:tcPr>
            <w:tcW w:w="3138" w:type="dxa"/>
            <w:gridSpan w:val="6"/>
            <w:vAlign w:val="center"/>
          </w:tcPr>
          <w:p w:rsidR="00431C8F" w:rsidRPr="00A61B20" w:rsidRDefault="00431C8F" w:rsidP="00431C8F">
            <w:pPr>
              <w:jc w:val="center"/>
              <w:rPr>
                <w:sz w:val="10"/>
              </w:rPr>
            </w:pPr>
          </w:p>
        </w:tc>
      </w:tr>
      <w:tr w:rsidR="00431C8F" w:rsidRPr="00A61B20" w:rsidTr="00431C8F">
        <w:tc>
          <w:tcPr>
            <w:tcW w:w="522" w:type="dxa"/>
          </w:tcPr>
          <w:p w:rsidR="00431C8F" w:rsidRPr="00A61B20" w:rsidRDefault="00431C8F" w:rsidP="00512C94"/>
        </w:tc>
        <w:tc>
          <w:tcPr>
            <w:tcW w:w="522" w:type="dxa"/>
          </w:tcPr>
          <w:p w:rsidR="00431C8F" w:rsidRPr="00A61B20" w:rsidRDefault="00431C8F" w:rsidP="00512C94"/>
        </w:tc>
        <w:tc>
          <w:tcPr>
            <w:tcW w:w="3137" w:type="dxa"/>
            <w:gridSpan w:val="6"/>
            <w:vAlign w:val="center"/>
          </w:tcPr>
          <w:p w:rsidR="00431C8F" w:rsidRPr="00A61B20" w:rsidRDefault="00431C8F" w:rsidP="00431C8F">
            <w:pPr>
              <w:jc w:val="center"/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5C5391" wp14:editId="2FFECB53">
                  <wp:extent cx="1786292" cy="1189670"/>
                  <wp:effectExtent l="19050" t="19050" r="23495" b="1079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92" cy="1189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gridSpan w:val="6"/>
            <w:vAlign w:val="center"/>
          </w:tcPr>
          <w:p w:rsidR="00431C8F" w:rsidRPr="00A61B20" w:rsidRDefault="00431C8F" w:rsidP="00A61B20">
            <w:pPr>
              <w:jc w:val="center"/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5C5391" wp14:editId="2FFECB53">
                  <wp:extent cx="1786292" cy="1189670"/>
                  <wp:effectExtent l="19050" t="19050" r="23495" b="1079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92" cy="1189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gridSpan w:val="6"/>
            <w:vAlign w:val="center"/>
          </w:tcPr>
          <w:p w:rsidR="00431C8F" w:rsidRPr="00A61B20" w:rsidRDefault="00431C8F" w:rsidP="00431C8F">
            <w:pPr>
              <w:jc w:val="center"/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5C5391" wp14:editId="2FFECB53">
                  <wp:extent cx="1785620" cy="1190625"/>
                  <wp:effectExtent l="19050" t="19050" r="24130" b="28575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925" cy="1191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20" w:rsidRPr="00A61B20" w:rsidTr="00431C8F">
        <w:trPr>
          <w:trHeight w:val="170"/>
        </w:trPr>
        <w:tc>
          <w:tcPr>
            <w:tcW w:w="522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2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2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2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  <w:tc>
          <w:tcPr>
            <w:tcW w:w="523" w:type="dxa"/>
          </w:tcPr>
          <w:p w:rsidR="00A61B20" w:rsidRPr="00A61B20" w:rsidRDefault="00A61B20" w:rsidP="00512C94">
            <w:pPr>
              <w:rPr>
                <w:sz w:val="10"/>
              </w:rPr>
            </w:pPr>
          </w:p>
        </w:tc>
      </w:tr>
      <w:tr w:rsidR="00431C8F" w:rsidRPr="00A61B20" w:rsidTr="0071491A">
        <w:tc>
          <w:tcPr>
            <w:tcW w:w="522" w:type="dxa"/>
          </w:tcPr>
          <w:p w:rsidR="00431C8F" w:rsidRPr="00A61B20" w:rsidRDefault="00431C8F" w:rsidP="00431C8F"/>
        </w:tc>
        <w:tc>
          <w:tcPr>
            <w:tcW w:w="522" w:type="dxa"/>
          </w:tcPr>
          <w:p w:rsidR="00431C8F" w:rsidRPr="00A61B20" w:rsidRDefault="00431C8F" w:rsidP="00431C8F"/>
        </w:tc>
        <w:tc>
          <w:tcPr>
            <w:tcW w:w="9412" w:type="dxa"/>
            <w:gridSpan w:val="18"/>
          </w:tcPr>
          <w:p w:rsidR="00431C8F" w:rsidRPr="00871644" w:rsidRDefault="00431C8F" w:rsidP="00431C8F">
            <w:pPr>
              <w:rPr>
                <w:b/>
              </w:rPr>
            </w:pPr>
            <w:r w:rsidRPr="00871644">
              <w:rPr>
                <w:b/>
              </w:rPr>
              <w:t>Construction Detail</w:t>
            </w:r>
          </w:p>
        </w:tc>
      </w:tr>
      <w:tr w:rsidR="00431C8F" w:rsidRPr="00431C8F" w:rsidTr="00431C8F">
        <w:trPr>
          <w:trHeight w:val="170"/>
        </w:trPr>
        <w:tc>
          <w:tcPr>
            <w:tcW w:w="522" w:type="dxa"/>
          </w:tcPr>
          <w:p w:rsidR="00431C8F" w:rsidRPr="00431C8F" w:rsidRDefault="00431C8F" w:rsidP="00431C8F">
            <w:pPr>
              <w:rPr>
                <w:sz w:val="10"/>
              </w:rPr>
            </w:pPr>
          </w:p>
        </w:tc>
        <w:tc>
          <w:tcPr>
            <w:tcW w:w="522" w:type="dxa"/>
          </w:tcPr>
          <w:p w:rsidR="00431C8F" w:rsidRPr="00431C8F" w:rsidRDefault="00431C8F" w:rsidP="00431C8F">
            <w:pPr>
              <w:rPr>
                <w:sz w:val="10"/>
              </w:rPr>
            </w:pPr>
          </w:p>
        </w:tc>
        <w:tc>
          <w:tcPr>
            <w:tcW w:w="3137" w:type="dxa"/>
            <w:gridSpan w:val="6"/>
          </w:tcPr>
          <w:p w:rsidR="00431C8F" w:rsidRPr="00431C8F" w:rsidRDefault="00431C8F" w:rsidP="00431C8F">
            <w:pPr>
              <w:rPr>
                <w:sz w:val="10"/>
              </w:rPr>
            </w:pPr>
          </w:p>
        </w:tc>
        <w:tc>
          <w:tcPr>
            <w:tcW w:w="3137" w:type="dxa"/>
            <w:gridSpan w:val="6"/>
          </w:tcPr>
          <w:p w:rsidR="00431C8F" w:rsidRPr="00431C8F" w:rsidRDefault="00431C8F" w:rsidP="00431C8F">
            <w:pPr>
              <w:rPr>
                <w:sz w:val="10"/>
              </w:rPr>
            </w:pPr>
          </w:p>
        </w:tc>
        <w:tc>
          <w:tcPr>
            <w:tcW w:w="3138" w:type="dxa"/>
            <w:gridSpan w:val="6"/>
          </w:tcPr>
          <w:p w:rsidR="00431C8F" w:rsidRPr="00431C8F" w:rsidRDefault="00431C8F" w:rsidP="00431C8F">
            <w:pPr>
              <w:rPr>
                <w:sz w:val="10"/>
              </w:rPr>
            </w:pPr>
          </w:p>
        </w:tc>
      </w:tr>
      <w:tr w:rsidR="00431C8F" w:rsidRPr="00A61B20" w:rsidTr="000B1444">
        <w:tc>
          <w:tcPr>
            <w:tcW w:w="522" w:type="dxa"/>
          </w:tcPr>
          <w:p w:rsidR="00431C8F" w:rsidRPr="00A61B20" w:rsidRDefault="00431C8F" w:rsidP="00431C8F"/>
        </w:tc>
        <w:tc>
          <w:tcPr>
            <w:tcW w:w="522" w:type="dxa"/>
          </w:tcPr>
          <w:p w:rsidR="00431C8F" w:rsidRPr="00A61B20" w:rsidRDefault="00431C8F" w:rsidP="00431C8F"/>
        </w:tc>
        <w:tc>
          <w:tcPr>
            <w:tcW w:w="3137" w:type="dxa"/>
            <w:gridSpan w:val="6"/>
            <w:vAlign w:val="center"/>
          </w:tcPr>
          <w:p w:rsidR="00431C8F" w:rsidRPr="00995EA6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Demolition</w:t>
            </w:r>
          </w:p>
        </w:tc>
        <w:tc>
          <w:tcPr>
            <w:tcW w:w="3137" w:type="dxa"/>
            <w:gridSpan w:val="6"/>
            <w:vAlign w:val="center"/>
          </w:tcPr>
          <w:p w:rsidR="00431C8F" w:rsidRPr="00995EA6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Lintels</w:t>
            </w:r>
          </w:p>
        </w:tc>
        <w:tc>
          <w:tcPr>
            <w:tcW w:w="3138" w:type="dxa"/>
            <w:gridSpan w:val="6"/>
            <w:vAlign w:val="center"/>
          </w:tcPr>
          <w:p w:rsidR="00431C8F" w:rsidRPr="00995EA6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Renovation</w:t>
            </w:r>
          </w:p>
        </w:tc>
      </w:tr>
      <w:tr w:rsidR="00431C8F" w:rsidRPr="00A61B20" w:rsidTr="000B1444">
        <w:tc>
          <w:tcPr>
            <w:tcW w:w="522" w:type="dxa"/>
          </w:tcPr>
          <w:p w:rsidR="00431C8F" w:rsidRPr="00A61B20" w:rsidRDefault="00431C8F" w:rsidP="00431C8F"/>
        </w:tc>
        <w:tc>
          <w:tcPr>
            <w:tcW w:w="522" w:type="dxa"/>
          </w:tcPr>
          <w:p w:rsidR="00431C8F" w:rsidRPr="00A61B20" w:rsidRDefault="00431C8F" w:rsidP="00431C8F"/>
        </w:tc>
        <w:tc>
          <w:tcPr>
            <w:tcW w:w="3137" w:type="dxa"/>
            <w:gridSpan w:val="6"/>
            <w:vAlign w:val="center"/>
          </w:tcPr>
          <w:p w:rsidR="00431C8F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Dry lining</w:t>
            </w:r>
          </w:p>
        </w:tc>
        <w:tc>
          <w:tcPr>
            <w:tcW w:w="3137" w:type="dxa"/>
            <w:gridSpan w:val="6"/>
            <w:vAlign w:val="center"/>
          </w:tcPr>
          <w:p w:rsidR="00431C8F" w:rsidRPr="00995EA6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95EA6">
              <w:rPr>
                <w:rFonts w:cstheme="minorHAnsi"/>
              </w:rPr>
              <w:t>Structural</w:t>
            </w:r>
            <w:r>
              <w:rPr>
                <w:rFonts w:cstheme="minorHAnsi"/>
              </w:rPr>
              <w:t xml:space="preserve"> s</w:t>
            </w:r>
            <w:r w:rsidRPr="00995EA6">
              <w:rPr>
                <w:rFonts w:cstheme="minorHAnsi"/>
              </w:rPr>
              <w:t>teelwork</w:t>
            </w:r>
          </w:p>
        </w:tc>
        <w:tc>
          <w:tcPr>
            <w:tcW w:w="3138" w:type="dxa"/>
            <w:gridSpan w:val="6"/>
            <w:vAlign w:val="center"/>
          </w:tcPr>
          <w:p w:rsidR="00431C8F" w:rsidRPr="00995EA6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95EA6">
              <w:rPr>
                <w:rFonts w:cstheme="minorHAnsi"/>
              </w:rPr>
              <w:t>Sanitary Ware</w:t>
            </w:r>
          </w:p>
        </w:tc>
      </w:tr>
      <w:tr w:rsidR="00431C8F" w:rsidRPr="00A61B20" w:rsidTr="000B1444">
        <w:tc>
          <w:tcPr>
            <w:tcW w:w="522" w:type="dxa"/>
          </w:tcPr>
          <w:p w:rsidR="00431C8F" w:rsidRPr="00A61B20" w:rsidRDefault="00431C8F" w:rsidP="00431C8F"/>
        </w:tc>
        <w:tc>
          <w:tcPr>
            <w:tcW w:w="522" w:type="dxa"/>
          </w:tcPr>
          <w:p w:rsidR="00431C8F" w:rsidRPr="00A61B20" w:rsidRDefault="00431C8F" w:rsidP="00431C8F"/>
        </w:tc>
        <w:tc>
          <w:tcPr>
            <w:tcW w:w="3137" w:type="dxa"/>
            <w:gridSpan w:val="6"/>
            <w:vAlign w:val="center"/>
          </w:tcPr>
          <w:p w:rsidR="00431C8F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Partitioning</w:t>
            </w:r>
          </w:p>
        </w:tc>
        <w:tc>
          <w:tcPr>
            <w:tcW w:w="3137" w:type="dxa"/>
            <w:gridSpan w:val="6"/>
            <w:vAlign w:val="center"/>
          </w:tcPr>
          <w:p w:rsidR="00431C8F" w:rsidRPr="00995EA6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95EA6">
              <w:rPr>
                <w:rFonts w:cstheme="minorHAnsi"/>
              </w:rPr>
              <w:t>Floor coverings</w:t>
            </w:r>
          </w:p>
        </w:tc>
        <w:tc>
          <w:tcPr>
            <w:tcW w:w="3138" w:type="dxa"/>
            <w:gridSpan w:val="6"/>
            <w:vAlign w:val="center"/>
          </w:tcPr>
          <w:p w:rsidR="00431C8F" w:rsidRPr="00995EA6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95EA6">
              <w:rPr>
                <w:rFonts w:cstheme="minorHAnsi"/>
              </w:rPr>
              <w:t xml:space="preserve">Cubicles </w:t>
            </w:r>
          </w:p>
        </w:tc>
      </w:tr>
      <w:tr w:rsidR="00431C8F" w:rsidRPr="00A61B20" w:rsidTr="000B1444">
        <w:tc>
          <w:tcPr>
            <w:tcW w:w="522" w:type="dxa"/>
          </w:tcPr>
          <w:p w:rsidR="00431C8F" w:rsidRPr="00A61B20" w:rsidRDefault="00431C8F" w:rsidP="00431C8F"/>
        </w:tc>
        <w:tc>
          <w:tcPr>
            <w:tcW w:w="522" w:type="dxa"/>
          </w:tcPr>
          <w:p w:rsidR="00431C8F" w:rsidRPr="00A61B20" w:rsidRDefault="00431C8F" w:rsidP="00431C8F"/>
        </w:tc>
        <w:tc>
          <w:tcPr>
            <w:tcW w:w="3137" w:type="dxa"/>
            <w:gridSpan w:val="6"/>
            <w:vAlign w:val="center"/>
          </w:tcPr>
          <w:p w:rsidR="00431C8F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Suspended ceilings</w:t>
            </w:r>
          </w:p>
        </w:tc>
        <w:tc>
          <w:tcPr>
            <w:tcW w:w="3137" w:type="dxa"/>
            <w:gridSpan w:val="6"/>
            <w:vAlign w:val="center"/>
          </w:tcPr>
          <w:p w:rsidR="00431C8F" w:rsidRPr="00995EA6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95EA6">
              <w:rPr>
                <w:rFonts w:cstheme="minorHAnsi"/>
              </w:rPr>
              <w:t>Rainwater goods</w:t>
            </w:r>
          </w:p>
        </w:tc>
        <w:tc>
          <w:tcPr>
            <w:tcW w:w="3138" w:type="dxa"/>
            <w:gridSpan w:val="6"/>
            <w:vAlign w:val="center"/>
          </w:tcPr>
          <w:p w:rsidR="00431C8F" w:rsidRPr="00995EA6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95EA6">
              <w:rPr>
                <w:rFonts w:cstheme="minorHAnsi"/>
              </w:rPr>
              <w:t xml:space="preserve">Roofing </w:t>
            </w:r>
          </w:p>
        </w:tc>
      </w:tr>
      <w:tr w:rsidR="00431C8F" w:rsidRPr="00A61B20" w:rsidTr="000B1444">
        <w:tc>
          <w:tcPr>
            <w:tcW w:w="522" w:type="dxa"/>
          </w:tcPr>
          <w:p w:rsidR="00431C8F" w:rsidRPr="00A61B20" w:rsidRDefault="00431C8F" w:rsidP="00431C8F"/>
        </w:tc>
        <w:tc>
          <w:tcPr>
            <w:tcW w:w="522" w:type="dxa"/>
          </w:tcPr>
          <w:p w:rsidR="00431C8F" w:rsidRPr="00A61B20" w:rsidRDefault="00431C8F" w:rsidP="00431C8F"/>
        </w:tc>
        <w:tc>
          <w:tcPr>
            <w:tcW w:w="3137" w:type="dxa"/>
            <w:gridSpan w:val="6"/>
            <w:vAlign w:val="center"/>
          </w:tcPr>
          <w:p w:rsidR="00431C8F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Plastering</w:t>
            </w:r>
          </w:p>
        </w:tc>
        <w:tc>
          <w:tcPr>
            <w:tcW w:w="3137" w:type="dxa"/>
            <w:gridSpan w:val="6"/>
            <w:vAlign w:val="center"/>
          </w:tcPr>
          <w:p w:rsidR="00431C8F" w:rsidRPr="00995EA6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95EA6">
              <w:rPr>
                <w:rFonts w:cstheme="minorHAnsi"/>
              </w:rPr>
              <w:t>Kitchen</w:t>
            </w:r>
          </w:p>
        </w:tc>
        <w:tc>
          <w:tcPr>
            <w:tcW w:w="3138" w:type="dxa"/>
            <w:gridSpan w:val="6"/>
            <w:vAlign w:val="center"/>
          </w:tcPr>
          <w:p w:rsidR="00431C8F" w:rsidRPr="00995EA6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95EA6">
              <w:rPr>
                <w:rFonts w:cstheme="minorHAnsi"/>
              </w:rPr>
              <w:t>uPVC windows</w:t>
            </w:r>
          </w:p>
        </w:tc>
      </w:tr>
      <w:tr w:rsidR="00431C8F" w:rsidRPr="00A61B20" w:rsidTr="000B1444">
        <w:tc>
          <w:tcPr>
            <w:tcW w:w="522" w:type="dxa"/>
          </w:tcPr>
          <w:p w:rsidR="00431C8F" w:rsidRPr="00A61B20" w:rsidRDefault="00431C8F" w:rsidP="00431C8F"/>
        </w:tc>
        <w:tc>
          <w:tcPr>
            <w:tcW w:w="522" w:type="dxa"/>
          </w:tcPr>
          <w:p w:rsidR="00431C8F" w:rsidRPr="00A61B20" w:rsidRDefault="00431C8F" w:rsidP="00431C8F"/>
        </w:tc>
        <w:tc>
          <w:tcPr>
            <w:tcW w:w="3137" w:type="dxa"/>
            <w:gridSpan w:val="6"/>
            <w:vAlign w:val="center"/>
          </w:tcPr>
          <w:p w:rsidR="00431C8F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Decorations</w:t>
            </w:r>
          </w:p>
        </w:tc>
        <w:tc>
          <w:tcPr>
            <w:tcW w:w="3137" w:type="dxa"/>
            <w:gridSpan w:val="6"/>
            <w:vAlign w:val="center"/>
          </w:tcPr>
          <w:p w:rsidR="00431C8F" w:rsidRPr="00995EA6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95EA6">
              <w:rPr>
                <w:rFonts w:cstheme="minorHAnsi"/>
              </w:rPr>
              <w:t>Restoration Repairs</w:t>
            </w:r>
          </w:p>
        </w:tc>
        <w:tc>
          <w:tcPr>
            <w:tcW w:w="3138" w:type="dxa"/>
            <w:gridSpan w:val="6"/>
            <w:vAlign w:val="center"/>
          </w:tcPr>
          <w:p w:rsidR="00431C8F" w:rsidRPr="00995EA6" w:rsidRDefault="00431C8F" w:rsidP="00431C8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95EA6">
              <w:rPr>
                <w:rFonts w:cstheme="minorHAnsi"/>
              </w:rPr>
              <w:t>Drainage</w:t>
            </w:r>
          </w:p>
        </w:tc>
      </w:tr>
      <w:tr w:rsidR="00431C8F" w:rsidRPr="00A61B20" w:rsidTr="000C7F5D">
        <w:tc>
          <w:tcPr>
            <w:tcW w:w="522" w:type="dxa"/>
          </w:tcPr>
          <w:p w:rsidR="00431C8F" w:rsidRPr="00A61B20" w:rsidRDefault="00431C8F" w:rsidP="00431C8F"/>
        </w:tc>
        <w:tc>
          <w:tcPr>
            <w:tcW w:w="522" w:type="dxa"/>
          </w:tcPr>
          <w:p w:rsidR="00431C8F" w:rsidRPr="00A61B20" w:rsidRDefault="00431C8F" w:rsidP="00431C8F"/>
        </w:tc>
        <w:tc>
          <w:tcPr>
            <w:tcW w:w="3137" w:type="dxa"/>
            <w:gridSpan w:val="6"/>
            <w:vAlign w:val="center"/>
          </w:tcPr>
          <w:p w:rsidR="00431C8F" w:rsidRDefault="00431C8F" w:rsidP="00601B5D">
            <w:pPr>
              <w:pStyle w:val="ListParagraph"/>
              <w:rPr>
                <w:rFonts w:cstheme="minorHAnsi"/>
              </w:rPr>
            </w:pPr>
          </w:p>
        </w:tc>
        <w:tc>
          <w:tcPr>
            <w:tcW w:w="3137" w:type="dxa"/>
            <w:gridSpan w:val="6"/>
            <w:vAlign w:val="center"/>
          </w:tcPr>
          <w:p w:rsidR="00431C8F" w:rsidRPr="00CD5234" w:rsidRDefault="00431C8F" w:rsidP="00601B5D">
            <w:pPr>
              <w:pStyle w:val="ListParagraph"/>
              <w:rPr>
                <w:rFonts w:cstheme="minorHAnsi"/>
              </w:rPr>
            </w:pPr>
          </w:p>
        </w:tc>
        <w:tc>
          <w:tcPr>
            <w:tcW w:w="3138" w:type="dxa"/>
            <w:gridSpan w:val="6"/>
          </w:tcPr>
          <w:p w:rsidR="00431C8F" w:rsidRPr="00A61B20" w:rsidRDefault="00431C8F" w:rsidP="00431C8F"/>
        </w:tc>
      </w:tr>
    </w:tbl>
    <w:p w:rsidR="00543DDB" w:rsidRDefault="00571E5A" w:rsidP="00512C9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D313B7" wp14:editId="4EA818A4">
                <wp:simplePos x="0" y="0"/>
                <wp:positionH relativeFrom="column">
                  <wp:posOffset>569172</wp:posOffset>
                </wp:positionH>
                <wp:positionV relativeFrom="page">
                  <wp:posOffset>1342390</wp:posOffset>
                </wp:positionV>
                <wp:extent cx="4284000" cy="36000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000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E5A" w:rsidRPr="00571E5A" w:rsidRDefault="00050062" w:rsidP="00A915C5">
                            <w:pPr>
                              <w:rPr>
                                <w:b/>
                                <w:sz w:val="36"/>
                              </w:rPr>
                            </w:pPr>
                            <w:sdt>
                              <w:sdtPr>
                                <w:rPr>
                                  <w:b/>
                                  <w:sz w:val="36"/>
                                </w:rPr>
                                <w:alias w:val="Category"/>
                                <w:tag w:val=""/>
                                <w:id w:val="1897702354"/>
                                <w:placeholder>
                                  <w:docPart w:val="3A40839BDCCB490AA31BA9A903942E0B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36AE0">
                                  <w:rPr>
                                    <w:b/>
                                    <w:sz w:val="36"/>
                                  </w:rPr>
                                  <w:t>Project 241</w:t>
                                </w:r>
                              </w:sdtContent>
                            </w:sdt>
                            <w:r w:rsidR="00117718">
                              <w:rPr>
                                <w:b/>
                                <w:sz w:val="36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b/>
                                  <w:sz w:val="36"/>
                                </w:rPr>
                                <w:alias w:val="Title"/>
                                <w:tag w:val=""/>
                                <w:id w:val="621888209"/>
                                <w:placeholder>
                                  <w:docPart w:val="C980991778C14CC591809DB547C43187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000B70">
                                  <w:rPr>
                                    <w:b/>
                                    <w:sz w:val="36"/>
                                  </w:rPr>
                                  <w:t>Pedestrian Entrance Gate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313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8pt;margin-top:105.7pt;width:337.3pt;height:28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" filled="f" stroked="f">
                <v:textbox>
                  <w:txbxContent>
                    <w:p w:rsidR="00571E5A" w:rsidRPr="00571E5A" w:rsidRDefault="00050062" w:rsidP="00A915C5">
                      <w:pPr>
                        <w:rPr>
                          <w:b/>
                          <w:sz w:val="36"/>
                        </w:rPr>
                      </w:pPr>
                      <w:sdt>
                        <w:sdtPr>
                          <w:rPr>
                            <w:b/>
                            <w:sz w:val="36"/>
                          </w:rPr>
                          <w:alias w:val="Category"/>
                          <w:tag w:val=""/>
                          <w:id w:val="1897702354"/>
                          <w:placeholder>
                            <w:docPart w:val="3A40839BDCCB490AA31BA9A903942E0B"/>
                          </w:placeholder>
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<w:text/>
                        </w:sdtPr>
                        <w:sdtEndPr/>
                        <w:sdtContent>
                          <w:r w:rsidR="00736AE0">
                            <w:rPr>
                              <w:b/>
                              <w:sz w:val="36"/>
                            </w:rPr>
                            <w:t>Project 241</w:t>
                          </w:r>
                        </w:sdtContent>
                      </w:sdt>
                      <w:r w:rsidR="00117718">
                        <w:rPr>
                          <w:b/>
                          <w:sz w:val="36"/>
                        </w:rPr>
                        <w:t xml:space="preserve">: </w:t>
                      </w:r>
                      <w:sdt>
                        <w:sdtPr>
                          <w:rPr>
                            <w:b/>
                            <w:sz w:val="36"/>
                          </w:rPr>
                          <w:alias w:val="Title"/>
                          <w:tag w:val=""/>
                          <w:id w:val="621888209"/>
                          <w:placeholder>
                            <w:docPart w:val="C980991778C14CC591809DB547C43187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000B70">
                            <w:rPr>
                              <w:b/>
                              <w:sz w:val="36"/>
                            </w:rPr>
                            <w:t>Pedestrian Entrance Gate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43DDB" w:rsidSect="00871644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AE0" w:rsidRDefault="00736AE0" w:rsidP="0083134A">
      <w:pPr>
        <w:spacing w:after="0" w:line="240" w:lineRule="auto"/>
      </w:pPr>
      <w:r>
        <w:separator/>
      </w:r>
    </w:p>
  </w:endnote>
  <w:endnote w:type="continuationSeparator" w:id="0">
    <w:p w:rsidR="00736AE0" w:rsidRDefault="00736AE0" w:rsidP="00831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Ind w:w="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95"/>
      <w:gridCol w:w="1716"/>
      <w:gridCol w:w="1037"/>
      <w:gridCol w:w="1280"/>
      <w:gridCol w:w="1246"/>
      <w:gridCol w:w="1566"/>
      <w:gridCol w:w="1082"/>
    </w:tblGrid>
    <w:tr w:rsidR="004538F0" w:rsidTr="004538F0">
      <w:tc>
        <w:tcPr>
          <w:tcW w:w="1395" w:type="dxa"/>
          <w:vAlign w:val="center"/>
        </w:tcPr>
        <w:p w:rsidR="004538F0" w:rsidRDefault="004538F0" w:rsidP="004538F0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3BC60656" wp14:editId="36EDEC0E">
                <wp:extent cx="676275" cy="285750"/>
                <wp:effectExtent l="0" t="0" r="9525" b="0"/>
                <wp:docPr id="261" name="NHBC" descr="NHBC, the National House-Building Council, is the standard setting body and leading warranty and insurance provider for new and newly converted homes in the UK.">
                  <a:hlinkClick xmlns:a="http://schemas.openxmlformats.org/drawingml/2006/main" r:id="rId1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HBC" descr="NHBC, the National House-Building Council, is the standard setting body and leading warranty and insurance provider for new and newly converted homes in the UK.">
                          <a:hlinkClick r:id="rId1" tgtFrame="_blank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16" w:type="dxa"/>
          <w:vAlign w:val="center"/>
        </w:tcPr>
        <w:p w:rsidR="004538F0" w:rsidRDefault="004538F0" w:rsidP="004538F0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31AA4DA6" wp14:editId="6D719DA3">
                <wp:extent cx="942975" cy="285750"/>
                <wp:effectExtent l="0" t="0" r="9525" b="0"/>
                <wp:docPr id="262" name="Investors in People" descr="Investors in People - The UK's leading people management standard, Investors in People provides a simple and flexible framework helping thousands organisations of all sizes and sectors to improve their business performance.">
                  <a:hlinkClick xmlns:a="http://schemas.openxmlformats.org/drawingml/2006/main" r:id="rId3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vestors in People" descr="Investors in People - The UK's leading people management standard, Investors in People provides a simple and flexible framework helping thousands organisations of all sizes and sectors to improve their business performance.">
                          <a:hlinkClick r:id="rId3" tgtFrame="_blank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37" w:type="dxa"/>
          <w:vAlign w:val="center"/>
        </w:tcPr>
        <w:p w:rsidR="004538F0" w:rsidRDefault="004538F0" w:rsidP="004538F0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7E4E98FF" wp14:editId="28506A0C">
                <wp:extent cx="228600" cy="285750"/>
                <wp:effectExtent l="0" t="0" r="0" b="0"/>
                <wp:docPr id="263" name="FSB" descr="Federation of Small Businesses">
                  <a:hlinkClick xmlns:a="http://schemas.openxmlformats.org/drawingml/2006/main" r:id="rId5" tgtFrame="_blank" tooltip="&quot;Federation of Small Businesses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SB" descr="Federation of Small Businesses">
                          <a:hlinkClick r:id="rId5" tgtFrame="_blank" tooltip="&quot;Federation of Small Businesses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0" w:type="dxa"/>
          <w:vAlign w:val="center"/>
        </w:tcPr>
        <w:p w:rsidR="004538F0" w:rsidRDefault="004538F0" w:rsidP="004538F0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00BEBAB8" wp14:editId="300DC5D0">
                <wp:extent cx="538446" cy="288000"/>
                <wp:effectExtent l="0" t="0" r="0" b="0"/>
                <wp:docPr id="264" name="Picture 264" descr="http://www.chas.co.uk/Images/MediumChasLogo.gif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has.co.uk/Images/MediumChasLog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8446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6" w:type="dxa"/>
          <w:vAlign w:val="center"/>
        </w:tcPr>
        <w:p w:rsidR="004538F0" w:rsidRDefault="004538F0" w:rsidP="004538F0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0E205F45" wp14:editId="0AF399C2">
                <wp:extent cx="485775" cy="285750"/>
                <wp:effectExtent l="0" t="0" r="9525" b="0"/>
                <wp:docPr id="265" name="ISO 9001 Quality Management" descr="ISO 9001 Quality Management">
                  <a:hlinkClick xmlns:a="http://schemas.openxmlformats.org/drawingml/2006/main" r:id="rId9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SO 9001 Quality Management" descr="ISO 9001 Quality Management">
                          <a:hlinkClick r:id="rId9" tgtFrame="_blank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6" w:type="dxa"/>
          <w:vAlign w:val="center"/>
        </w:tcPr>
        <w:p w:rsidR="004538F0" w:rsidRDefault="004538F0" w:rsidP="004538F0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1AABA85E" wp14:editId="4666EB53">
                <wp:extent cx="847725" cy="285750"/>
                <wp:effectExtent l="0" t="0" r="9525" b="0"/>
                <wp:docPr id="266" name="FENSA" descr="FENSA - the leading body providing homeowner protection in the double glazing industry for windows and doors.">
                  <a:hlinkClick xmlns:a="http://schemas.openxmlformats.org/drawingml/2006/main" r:id="rId11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NSA" descr="FENSA - the leading body providing homeowner protection in the double glazing industry for windows and doors.">
                          <a:hlinkClick r:id="rId11" tgtFrame="_blank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2" w:type="dxa"/>
          <w:vAlign w:val="center"/>
        </w:tcPr>
        <w:p w:rsidR="004538F0" w:rsidRDefault="004538F0" w:rsidP="004538F0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3C13C946" wp14:editId="5E1D61E3">
                <wp:extent cx="282575" cy="285750"/>
                <wp:effectExtent l="0" t="0" r="3175" b="0"/>
                <wp:docPr id="267" name="Constructionline" descr="Constructionline - The commonsense solution for both sides of the tender">
                  <a:hlinkClick xmlns:a="http://schemas.openxmlformats.org/drawingml/2006/main" r:id="rId13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nstructionline" descr="Constructionline - The commonsense solution for both sides of the tender">
                          <a:hlinkClick r:id="rId13" tgtFrame="_blank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538F0" w:rsidTr="004538F0">
      <w:tc>
        <w:tcPr>
          <w:tcW w:w="9322" w:type="dxa"/>
          <w:gridSpan w:val="7"/>
          <w:vAlign w:val="center"/>
        </w:tcPr>
        <w:p w:rsidR="004538F0" w:rsidRPr="00200BF9" w:rsidRDefault="004538F0" w:rsidP="004538F0">
          <w:pPr>
            <w:spacing w:before="240"/>
            <w:jc w:val="center"/>
            <w:rPr>
              <w:sz w:val="14"/>
            </w:rPr>
          </w:pPr>
          <w:r w:rsidRPr="00200BF9">
            <w:rPr>
              <w:sz w:val="14"/>
            </w:rPr>
            <w:t>Waller Building Services, Waller Services and Waller Glazing Services are Trading Divisions of Waller Associates Limited. Registered in England No. 4027244</w:t>
          </w:r>
        </w:p>
        <w:p w:rsidR="004538F0" w:rsidRDefault="004538F0" w:rsidP="004538F0">
          <w:pPr>
            <w:pStyle w:val="Footer"/>
            <w:jc w:val="center"/>
          </w:pPr>
          <w:r w:rsidRPr="00200BF9">
            <w:rPr>
              <w:sz w:val="14"/>
            </w:rPr>
            <w:t>Registered Office: 12 Romney Place, Maidstone, Kent, ME15 6LE</w:t>
          </w:r>
        </w:p>
      </w:tc>
    </w:tr>
  </w:tbl>
  <w:p w:rsidR="0083134A" w:rsidRDefault="004538F0" w:rsidP="004538F0">
    <w:pPr>
      <w:pStyle w:val="Footer"/>
      <w:ind w:left="1134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45CBCA2B" wp14:editId="3617AD03">
              <wp:simplePos x="0" y="0"/>
              <wp:positionH relativeFrom="margin">
                <wp:posOffset>-284480</wp:posOffset>
              </wp:positionH>
              <wp:positionV relativeFrom="paragraph">
                <wp:posOffset>-991235</wp:posOffset>
              </wp:positionV>
              <wp:extent cx="1475740" cy="287655"/>
              <wp:effectExtent l="0" t="0" r="0" b="0"/>
              <wp:wrapSquare wrapText="bothSides"/>
              <wp:docPr id="15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5740" cy="2876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38F0" w:rsidRPr="004845FF" w:rsidRDefault="004538F0" w:rsidP="004538F0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i/>
                            </w:rPr>
                          </w:pPr>
                          <w:r w:rsidRPr="004845FF">
                            <w:rPr>
                              <w:rFonts w:ascii="Arial" w:hAnsi="Arial" w:cs="Arial"/>
                              <w:b/>
                              <w:i/>
                            </w:rPr>
                            <w:t>Building on trust…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CBCA2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22.4pt;margin-top:-78.05pt;width:116.2pt;height:22.6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" fillcolor="white [3212]" stroked="f">
              <v:textbox>
                <w:txbxContent>
                  <w:p w:rsidR="004538F0" w:rsidRPr="004845FF" w:rsidRDefault="004538F0" w:rsidP="004538F0">
                    <w:pPr>
                      <w:spacing w:line="240" w:lineRule="auto"/>
                      <w:rPr>
                        <w:rFonts w:ascii="Arial" w:hAnsi="Arial" w:cs="Arial"/>
                        <w:b/>
                        <w:i/>
                      </w:rPr>
                    </w:pPr>
                    <w:r w:rsidRPr="004845FF">
                      <w:rPr>
                        <w:rFonts w:ascii="Arial" w:hAnsi="Arial" w:cs="Arial"/>
                        <w:b/>
                        <w:i/>
                      </w:rPr>
                      <w:t>Building on trust…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Ind w:w="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95"/>
      <w:gridCol w:w="1716"/>
      <w:gridCol w:w="1037"/>
      <w:gridCol w:w="1280"/>
      <w:gridCol w:w="1246"/>
      <w:gridCol w:w="1566"/>
      <w:gridCol w:w="1082"/>
    </w:tblGrid>
    <w:tr w:rsidR="00B9559D" w:rsidTr="00C90702">
      <w:tc>
        <w:tcPr>
          <w:tcW w:w="1395" w:type="dxa"/>
          <w:vAlign w:val="center"/>
        </w:tcPr>
        <w:p w:rsidR="00B9559D" w:rsidRDefault="00B9559D" w:rsidP="00B9559D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53F86024" wp14:editId="7A8D1540">
                <wp:extent cx="653181" cy="288000"/>
                <wp:effectExtent l="0" t="0" r="0" b="0"/>
                <wp:docPr id="8" name="Picture 8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NHBC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181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16" w:type="dxa"/>
          <w:vAlign w:val="center"/>
        </w:tcPr>
        <w:p w:rsidR="00B9559D" w:rsidRDefault="00B9559D" w:rsidP="00B9559D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11751FBB" wp14:editId="554EF690">
                <wp:extent cx="933480" cy="288000"/>
                <wp:effectExtent l="0" t="0" r="0" b="0"/>
                <wp:docPr id="9" name="Picture 9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nvestors in People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8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37" w:type="dxa"/>
          <w:vAlign w:val="center"/>
        </w:tcPr>
        <w:p w:rsidR="00B9559D" w:rsidRDefault="00B9559D" w:rsidP="00B9559D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5155E3E7" wp14:editId="6714FCD7">
                <wp:extent cx="284440" cy="288000"/>
                <wp:effectExtent l="0" t="0" r="1905" b="0"/>
                <wp:docPr id="11" name="Picture 11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SB.gif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44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0" w:type="dxa"/>
          <w:vAlign w:val="center"/>
        </w:tcPr>
        <w:p w:rsidR="00B9559D" w:rsidRDefault="00B9559D" w:rsidP="00B9559D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2B34C1D6" wp14:editId="21FD00A4">
                <wp:extent cx="537882" cy="288000"/>
                <wp:effectExtent l="0" t="0" r="0" b="0"/>
                <wp:docPr id="14" name="Picture 14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HAS.gif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882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6" w:type="dxa"/>
          <w:vAlign w:val="center"/>
        </w:tcPr>
        <w:p w:rsidR="00B9559D" w:rsidRDefault="00B9559D" w:rsidP="00B9559D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020E5B83" wp14:editId="7BD97273">
                <wp:extent cx="619858" cy="288000"/>
                <wp:effectExtent l="0" t="0" r="0" b="0"/>
                <wp:docPr id="17" name="Picture 17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BSI Assurance Mark ISO 9001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858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6" w:type="dxa"/>
          <w:vAlign w:val="center"/>
        </w:tcPr>
        <w:p w:rsidR="00B9559D" w:rsidRDefault="00B9559D" w:rsidP="00B9559D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60089905" wp14:editId="44E32D4F">
                <wp:extent cx="824832" cy="288000"/>
                <wp:effectExtent l="0" t="0" r="0" b="0"/>
                <wp:docPr id="16" name="Picture 16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FENSA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4832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2" w:type="dxa"/>
          <w:vAlign w:val="center"/>
        </w:tcPr>
        <w:p w:rsidR="00B9559D" w:rsidRDefault="00B9559D" w:rsidP="00B9559D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5A4DF708" wp14:editId="7C0AC4BF">
                <wp:extent cx="280131" cy="288000"/>
                <wp:effectExtent l="0" t="0" r="5715" b="0"/>
                <wp:docPr id="18" name="Picture 18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Constructionline.jpg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131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559D" w:rsidTr="00C90702">
      <w:tc>
        <w:tcPr>
          <w:tcW w:w="9322" w:type="dxa"/>
          <w:gridSpan w:val="7"/>
          <w:vAlign w:val="center"/>
        </w:tcPr>
        <w:p w:rsidR="00B9559D" w:rsidRPr="00200BF9" w:rsidRDefault="00B9559D" w:rsidP="00B9559D">
          <w:pPr>
            <w:spacing w:before="240"/>
            <w:jc w:val="center"/>
            <w:rPr>
              <w:sz w:val="14"/>
            </w:rPr>
          </w:pPr>
          <w:r w:rsidRPr="00200BF9">
            <w:rPr>
              <w:sz w:val="14"/>
            </w:rPr>
            <w:t>Waller Building Services, Waller Services and Waller Glazing Services are Trading Divisions of Waller Associates Limited. Registered in England No. 4027244</w:t>
          </w:r>
        </w:p>
        <w:p w:rsidR="00B9559D" w:rsidRDefault="00B9559D" w:rsidP="00B9559D">
          <w:pPr>
            <w:pStyle w:val="Footer"/>
            <w:jc w:val="center"/>
          </w:pPr>
          <w:r w:rsidRPr="00200BF9">
            <w:rPr>
              <w:sz w:val="14"/>
            </w:rPr>
            <w:t>Registered Office: 12 Romney Place, Maidstone, Kent, ME15 6LE</w:t>
          </w:r>
        </w:p>
      </w:tc>
    </w:tr>
  </w:tbl>
  <w:p w:rsidR="004538F0" w:rsidRDefault="00494CCA" w:rsidP="004538F0">
    <w:pPr>
      <w:pStyle w:val="Footer"/>
      <w:ind w:left="1134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CA5912D" wp14:editId="76BF6CAC">
              <wp:simplePos x="0" y="0"/>
              <wp:positionH relativeFrom="margin">
                <wp:posOffset>-279400</wp:posOffset>
              </wp:positionH>
              <wp:positionV relativeFrom="paragraph">
                <wp:posOffset>-994410</wp:posOffset>
              </wp:positionV>
              <wp:extent cx="1475740" cy="287655"/>
              <wp:effectExtent l="0" t="0" r="0" b="0"/>
              <wp:wrapSquare wrapText="bothSides"/>
              <wp:docPr id="28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5740" cy="2876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4CCA" w:rsidRPr="004845FF" w:rsidRDefault="00494CCA" w:rsidP="00494CCA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i/>
                            </w:rPr>
                          </w:pPr>
                          <w:r w:rsidRPr="004845FF">
                            <w:rPr>
                              <w:rFonts w:ascii="Arial" w:hAnsi="Arial" w:cs="Arial"/>
                              <w:b/>
                              <w:i/>
                            </w:rPr>
                            <w:t>Building on trust…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A5912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22pt;margin-top:-78.3pt;width:116.2pt;height:22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" fillcolor="white [3212]" stroked="f">
              <v:textbox>
                <w:txbxContent>
                  <w:p w:rsidR="00494CCA" w:rsidRPr="004845FF" w:rsidRDefault="00494CCA" w:rsidP="00494CCA">
                    <w:pPr>
                      <w:spacing w:line="240" w:lineRule="auto"/>
                      <w:rPr>
                        <w:rFonts w:ascii="Arial" w:hAnsi="Arial" w:cs="Arial"/>
                        <w:b/>
                        <w:i/>
                      </w:rPr>
                    </w:pPr>
                    <w:r w:rsidRPr="004845FF">
                      <w:rPr>
                        <w:rFonts w:ascii="Arial" w:hAnsi="Arial" w:cs="Arial"/>
                        <w:b/>
                        <w:i/>
                      </w:rPr>
                      <w:t>Building on trust…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AE0" w:rsidRDefault="00736AE0" w:rsidP="0083134A">
      <w:pPr>
        <w:spacing w:after="0" w:line="240" w:lineRule="auto"/>
      </w:pPr>
      <w:r>
        <w:separator/>
      </w:r>
    </w:p>
  </w:footnote>
  <w:footnote w:type="continuationSeparator" w:id="0">
    <w:p w:rsidR="00736AE0" w:rsidRDefault="00736AE0" w:rsidP="00831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522"/>
      <w:gridCol w:w="522"/>
      <w:gridCol w:w="522"/>
      <w:gridCol w:w="522"/>
      <w:gridCol w:w="523"/>
      <w:gridCol w:w="523"/>
      <w:gridCol w:w="523"/>
      <w:gridCol w:w="523"/>
      <w:gridCol w:w="523"/>
      <w:gridCol w:w="523"/>
      <w:gridCol w:w="523"/>
      <w:gridCol w:w="523"/>
      <w:gridCol w:w="523"/>
      <w:gridCol w:w="523"/>
      <w:gridCol w:w="3138"/>
    </w:tblGrid>
    <w:tr w:rsidR="0083134A" w:rsidTr="004538F0">
      <w:tc>
        <w:tcPr>
          <w:tcW w:w="5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3134A" w:rsidRDefault="0083134A" w:rsidP="0083134A">
          <w:pPr>
            <w:pStyle w:val="Header"/>
            <w:jc w:val="center"/>
          </w:pPr>
        </w:p>
      </w:tc>
      <w:tc>
        <w:tcPr>
          <w:tcW w:w="5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3134A" w:rsidRDefault="0083134A" w:rsidP="0083134A">
          <w:pPr>
            <w:pStyle w:val="Header"/>
            <w:jc w:val="center"/>
          </w:pPr>
        </w:p>
      </w:tc>
      <w:tc>
        <w:tcPr>
          <w:tcW w:w="5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3134A" w:rsidRDefault="0083134A" w:rsidP="0083134A">
          <w:pPr>
            <w:pStyle w:val="Header"/>
            <w:jc w:val="center"/>
          </w:pPr>
        </w:p>
      </w:tc>
      <w:tc>
        <w:tcPr>
          <w:tcW w:w="5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3134A" w:rsidRDefault="0083134A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3134A" w:rsidRDefault="0083134A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3134A" w:rsidRDefault="0083134A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3134A" w:rsidRDefault="0083134A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3134A" w:rsidRDefault="0083134A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3134A" w:rsidRDefault="0083134A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3134A" w:rsidRDefault="0083134A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3134A" w:rsidRDefault="0083134A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3134A" w:rsidRDefault="0083134A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3134A" w:rsidRDefault="0083134A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3134A" w:rsidRDefault="0083134A" w:rsidP="0083134A">
          <w:pPr>
            <w:pStyle w:val="Header"/>
            <w:jc w:val="center"/>
          </w:pPr>
        </w:p>
      </w:tc>
      <w:tc>
        <w:tcPr>
          <w:tcW w:w="3138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3134A" w:rsidRPr="00753E99" w:rsidRDefault="0083134A" w:rsidP="004538F0">
          <w:pPr>
            <w:pStyle w:val="Header"/>
            <w:jc w:val="right"/>
            <w:rPr>
              <w:sz w:val="20"/>
            </w:rPr>
          </w:pPr>
          <w:r w:rsidRPr="00753E99">
            <w:rPr>
              <w:sz w:val="20"/>
            </w:rPr>
            <w:t>Pheasant Farm, Sheppey Way</w:t>
          </w:r>
        </w:p>
        <w:p w:rsidR="004538F0" w:rsidRPr="00753E99" w:rsidRDefault="004538F0" w:rsidP="004538F0">
          <w:pPr>
            <w:pStyle w:val="Header"/>
            <w:jc w:val="right"/>
            <w:rPr>
              <w:sz w:val="20"/>
            </w:rPr>
          </w:pPr>
          <w:r w:rsidRPr="00753E99">
            <w:rPr>
              <w:sz w:val="20"/>
            </w:rPr>
            <w:t>Bobbing, Sittingbourne</w:t>
          </w:r>
        </w:p>
        <w:p w:rsidR="004538F0" w:rsidRPr="00753E99" w:rsidRDefault="004538F0" w:rsidP="004538F0">
          <w:pPr>
            <w:pStyle w:val="Header"/>
            <w:jc w:val="right"/>
            <w:rPr>
              <w:sz w:val="20"/>
            </w:rPr>
          </w:pPr>
          <w:r w:rsidRPr="00753E99">
            <w:rPr>
              <w:sz w:val="20"/>
            </w:rPr>
            <w:t>Kent ME9 8QX</w:t>
          </w:r>
        </w:p>
        <w:p w:rsidR="004538F0" w:rsidRPr="00753E99" w:rsidRDefault="004538F0" w:rsidP="004538F0">
          <w:pPr>
            <w:pStyle w:val="Header"/>
            <w:jc w:val="right"/>
            <w:rPr>
              <w:sz w:val="20"/>
            </w:rPr>
          </w:pPr>
          <w:r w:rsidRPr="00753E99">
            <w:rPr>
              <w:sz w:val="20"/>
            </w:rPr>
            <w:t>Tel: 01795 424435</w:t>
          </w:r>
        </w:p>
        <w:p w:rsidR="0083134A" w:rsidRDefault="004538F0" w:rsidP="004538F0">
          <w:pPr>
            <w:pStyle w:val="Header"/>
            <w:jc w:val="right"/>
          </w:pPr>
          <w:r w:rsidRPr="00753E99">
            <w:rPr>
              <w:sz w:val="20"/>
            </w:rPr>
            <w:t>Fax: 01795 424812</w:t>
          </w:r>
        </w:p>
      </w:tc>
    </w:tr>
    <w:tr w:rsidR="004538F0" w:rsidTr="004538F0">
      <w:tc>
        <w:tcPr>
          <w:tcW w:w="5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538F0" w:rsidRDefault="004538F0" w:rsidP="0083134A">
          <w:pPr>
            <w:pStyle w:val="Header"/>
            <w:jc w:val="center"/>
          </w:pPr>
        </w:p>
      </w:tc>
      <w:tc>
        <w:tcPr>
          <w:tcW w:w="5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538F0" w:rsidRDefault="004538F0" w:rsidP="0083134A">
          <w:pPr>
            <w:pStyle w:val="Header"/>
            <w:jc w:val="center"/>
          </w:pPr>
        </w:p>
      </w:tc>
      <w:tc>
        <w:tcPr>
          <w:tcW w:w="5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538F0" w:rsidRDefault="004538F0" w:rsidP="0083134A">
          <w:pPr>
            <w:pStyle w:val="Header"/>
            <w:jc w:val="center"/>
          </w:pPr>
        </w:p>
      </w:tc>
      <w:tc>
        <w:tcPr>
          <w:tcW w:w="5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538F0" w:rsidRDefault="004538F0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538F0" w:rsidRDefault="004538F0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538F0" w:rsidRDefault="004538F0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538F0" w:rsidRDefault="004538F0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538F0" w:rsidRDefault="004538F0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538F0" w:rsidRDefault="004538F0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538F0" w:rsidRDefault="004538F0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538F0" w:rsidRDefault="004538F0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538F0" w:rsidRDefault="004538F0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538F0" w:rsidRDefault="004538F0" w:rsidP="0083134A">
          <w:pPr>
            <w:pStyle w:val="Header"/>
            <w:jc w:val="center"/>
          </w:pPr>
        </w:p>
      </w:tc>
      <w:tc>
        <w:tcPr>
          <w:tcW w:w="5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538F0" w:rsidRDefault="004538F0" w:rsidP="0083134A">
          <w:pPr>
            <w:pStyle w:val="Header"/>
            <w:jc w:val="center"/>
          </w:pPr>
        </w:p>
      </w:tc>
      <w:tc>
        <w:tcPr>
          <w:tcW w:w="3138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4538F0" w:rsidRPr="00753E99" w:rsidRDefault="004538F0" w:rsidP="004538F0">
          <w:pPr>
            <w:pStyle w:val="Header"/>
            <w:jc w:val="right"/>
            <w:rPr>
              <w:sz w:val="20"/>
            </w:rPr>
          </w:pPr>
          <w:r w:rsidRPr="00753E99">
            <w:rPr>
              <w:sz w:val="20"/>
            </w:rPr>
            <w:t>sales@wallerservices.com</w:t>
          </w:r>
        </w:p>
        <w:p w:rsidR="004538F0" w:rsidRDefault="004538F0" w:rsidP="004538F0">
          <w:pPr>
            <w:pStyle w:val="Header"/>
            <w:jc w:val="right"/>
          </w:pPr>
          <w:r w:rsidRPr="00753E99">
            <w:rPr>
              <w:sz w:val="20"/>
            </w:rPr>
            <w:t>www.wallerservices.com</w:t>
          </w:r>
        </w:p>
      </w:tc>
    </w:tr>
  </w:tbl>
  <w:p w:rsidR="0083134A" w:rsidRDefault="004538F0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column">
                <wp:posOffset>-190500</wp:posOffset>
              </wp:positionH>
              <wp:positionV relativeFrom="paragraph">
                <wp:posOffset>-1558078</wp:posOffset>
              </wp:positionV>
              <wp:extent cx="751205" cy="10676254"/>
              <wp:effectExtent l="0" t="0" r="10795" b="1143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205" cy="10676254"/>
                        <a:chOff x="0" y="0"/>
                        <a:chExt cx="751205" cy="10676254"/>
                      </a:xfrm>
                    </wpg:grpSpPr>
                    <wps:wsp>
                      <wps:cNvPr id="1" name="Rectangle 1"/>
                      <wps:cNvSpPr/>
                      <wps:spPr>
                        <a:xfrm>
                          <a:off x="0" y="0"/>
                          <a:ext cx="179705" cy="10668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3"/>
                      <wps:cNvSpPr/>
                      <wps:spPr>
                        <a:xfrm>
                          <a:off x="381000" y="4233"/>
                          <a:ext cx="179705" cy="106673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angle 2"/>
                      <wps:cNvSpPr/>
                      <wps:spPr>
                        <a:xfrm>
                          <a:off x="190500" y="4233"/>
                          <a:ext cx="180000" cy="10672021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 4"/>
                      <wps:cNvSpPr/>
                      <wps:spPr>
                        <a:xfrm>
                          <a:off x="571500" y="4233"/>
                          <a:ext cx="179705" cy="106673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C4325A3" id="Group 7" o:spid="_x0000_s1026" style="position:absolute;margin-left:-15pt;margin-top:-122.7pt;width:59.15pt;height:840.65pt;z-index:-251662336" coordsize="7512,10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">
              <v:rect id="Rectangle 1" o:spid="_x0000_s1027" style="position:absolute;width:1797;height:106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Qq8EA&#10;AADaAAAADwAAAGRycy9kb3ducmV2LnhtbERPTWvCQBC9C/0PyxR6M5sUKpK6iliCPRVMtPQ4yU6T&#10;YHY2ZFdN/r0rFHoaHu9zVpvRdOJKg2stK0iiGARxZXXLtYJjkc2XIJxH1thZJgUTOdisn2YrTLW9&#10;8YGuua9FCGGXooLG+z6V0lUNGXSR7YkD92sHgz7AoZZ6wFsIN518jeOFNNhyaGiwp11D1Tm/GAXn&#10;fZa//Uxfp+Xi+6MskmIqj1Wu1MvzuH0H4Wn0/+I/96cO8+HxyuPK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YkKvBAAAA2gAAAA8AAAAAAAAAAAAAAAAAmAIAAGRycy9kb3du&#10;cmV2LnhtbFBLBQYAAAAABAAEAPUAAACGAwAAAAA=&#10;" fillcolor="yellow" strokecolor="yellow" strokeweight="1pt"/>
              <v:rect id="Rectangle 3" o:spid="_x0000_s1028" style="position:absolute;left:3810;top:42;width:1797;height:106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hnMAA&#10;AADaAAAADwAAAGRycy9kb3ducmV2LnhtbESPUWsCMRCE3wv9D2ELvtWcFbRcjdJKC33TU3/Aclkv&#10;h5fNkWy9679vCoKPw8x8w6w2o+/UlWJqAxuYTQtQxHWwLTcGTsev51dQSZAtdoHJwC8l2KwfH1ZY&#10;2jBwRdeDNCpDOJVowIn0pdapduQxTUNPnL1ziB4ly9hoG3HIcN/pl6JYaI8t5wWHPW0d1ZfDjzdQ&#10;hUo+aiefu2Ybqn3E5XCaRWMmT+P7GyihUe7hW/vbGpjD/5V8A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8hnMAAAADaAAAADwAAAAAAAAAAAAAAAACYAgAAZHJzL2Rvd25y&#10;ZXYueG1sUEsFBgAAAAAEAAQA9QAAAIUDAAAAAA==&#10;" fillcolor="#00b0f0" strokecolor="#00b0f0" strokeweight="1pt"/>
              <v:rect id="Rectangle 2" o:spid="_x0000_s1029" style="position:absolute;left:1905;top:42;width:1800;height:106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X+8MA&#10;AADaAAAADwAAAGRycy9kb3ducmV2LnhtbESPQWvCQBSE70L/w/IKXoLZmEOV1FWsIIi9tLHQ6zP7&#10;mg3Nvg3ZNYn/vlso9DjMzDfMZjfZVgzU+8axgmWagSCunG64VvBxOS7WIHxA1tg6JgV38rDbPsw2&#10;WGg38jsNZahFhLAvUIEJoSuk9JUhiz51HXH0vlxvMUTZ11L3OEa4bWWeZU/SYsNxwWBHB0PVd3mz&#10;Cqw/7s3hJXkrO5TyXL1ycl19KjV/nPbPIAJN4T/81z5pBTn8Xok3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X+8MAAADaAAAADwAAAAAAAAAAAAAAAACYAgAAZHJzL2Rv&#10;d25yZXYueG1sUEsFBgAAAAAEAAQA9QAAAIgDAAAAAA==&#10;" fillcolor="#00b050" strokecolor="#00b050" strokeweight="1pt"/>
              <v:rect id="Rectangle 4" o:spid="_x0000_s1030" style="position:absolute;left:5715;top:42;width:1797;height:106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t8MIA&#10;AADaAAAADwAAAGRycy9kb3ducmV2LnhtbESP0WrCQBRE3wv+w3IF35qNJRWNrhIq2j4FjH7AJXtN&#10;gtm7Mbua9O+7hUIfh5k5w2x2o2nFk3rXWFYwj2IQxKXVDVcKLufD6xKE88gaW8uk4Jsc7LaTlw2m&#10;2g58omfhKxEg7FJUUHvfpVK6siaDLrIdcfCutjfog+wrqXscAty08i2OF9Jgw2Ghxo4+aipvxcMo&#10;eN93t+Gzlckjy+95Vo6LlTyiUrPpmK1BeBr9f/iv/aUVJPB7Jdw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O3wwgAAANoAAAAPAAAAAAAAAAAAAAAAAJgCAABkcnMvZG93&#10;bnJldi54bWxQSwUGAAAAAAQABAD1AAAAhwMAAAAA&#10;" fillcolor="#ffc000" strokecolor="#ffc000" strokeweight="1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7"/>
      <w:gridCol w:w="518"/>
      <w:gridCol w:w="518"/>
      <w:gridCol w:w="3653"/>
      <w:gridCol w:w="519"/>
      <w:gridCol w:w="519"/>
      <w:gridCol w:w="519"/>
      <w:gridCol w:w="3127"/>
      <w:gridCol w:w="576"/>
    </w:tblGrid>
    <w:tr w:rsidR="00496E5E" w:rsidTr="004F7647">
      <w:tc>
        <w:tcPr>
          <w:tcW w:w="517" w:type="dxa"/>
          <w:vAlign w:val="center"/>
        </w:tcPr>
        <w:p w:rsidR="00496E5E" w:rsidRDefault="00496E5E" w:rsidP="00496E5E">
          <w:pPr>
            <w:pStyle w:val="Header"/>
            <w:jc w:val="center"/>
          </w:pPr>
        </w:p>
      </w:tc>
      <w:tc>
        <w:tcPr>
          <w:tcW w:w="518" w:type="dxa"/>
          <w:vAlign w:val="center"/>
        </w:tcPr>
        <w:p w:rsidR="00496E5E" w:rsidRDefault="00496E5E" w:rsidP="00496E5E">
          <w:pPr>
            <w:pStyle w:val="Header"/>
            <w:jc w:val="center"/>
          </w:pPr>
        </w:p>
      </w:tc>
      <w:tc>
        <w:tcPr>
          <w:tcW w:w="518" w:type="dxa"/>
          <w:vAlign w:val="center"/>
        </w:tcPr>
        <w:p w:rsidR="00496E5E" w:rsidRDefault="00496E5E" w:rsidP="00496E5E">
          <w:pPr>
            <w:pStyle w:val="Header"/>
            <w:jc w:val="center"/>
          </w:pPr>
        </w:p>
      </w:tc>
      <w:tc>
        <w:tcPr>
          <w:tcW w:w="3653" w:type="dxa"/>
          <w:vMerge w:val="restart"/>
        </w:tcPr>
        <w:p w:rsidR="00496E5E" w:rsidRDefault="006271E1" w:rsidP="00496E5E">
          <w:pPr>
            <w:pStyle w:val="Head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7F376CD3" wp14:editId="7C9DC3B7">
                <wp:extent cx="1921510" cy="899795"/>
                <wp:effectExtent l="0" t="0" r="2540" b="0"/>
                <wp:docPr id="2342" name="Picture 2342">
                  <a:hlinkClick xmlns:a="http://schemas.openxmlformats.org/drawingml/2006/main" r:id="rId1"/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42" name="Picture 2342">
                          <a:hlinkClick r:id="rId1"/>
                        </pic:cNvPr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1510" cy="899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9" w:type="dxa"/>
          <w:vAlign w:val="center"/>
        </w:tcPr>
        <w:p w:rsidR="00496E5E" w:rsidRDefault="00496E5E" w:rsidP="00496E5E">
          <w:pPr>
            <w:pStyle w:val="Header"/>
            <w:jc w:val="center"/>
          </w:pPr>
        </w:p>
      </w:tc>
      <w:tc>
        <w:tcPr>
          <w:tcW w:w="519" w:type="dxa"/>
          <w:vAlign w:val="center"/>
        </w:tcPr>
        <w:p w:rsidR="00496E5E" w:rsidRDefault="00496E5E" w:rsidP="00496E5E">
          <w:pPr>
            <w:pStyle w:val="Header"/>
            <w:jc w:val="center"/>
          </w:pPr>
        </w:p>
      </w:tc>
      <w:tc>
        <w:tcPr>
          <w:tcW w:w="519" w:type="dxa"/>
          <w:vAlign w:val="center"/>
        </w:tcPr>
        <w:p w:rsidR="00496E5E" w:rsidRDefault="00496E5E" w:rsidP="00496E5E">
          <w:pPr>
            <w:pStyle w:val="Header"/>
            <w:jc w:val="center"/>
          </w:pPr>
        </w:p>
      </w:tc>
      <w:tc>
        <w:tcPr>
          <w:tcW w:w="3127" w:type="dxa"/>
          <w:tcBorders>
            <w:bottom w:val="single" w:sz="4" w:space="0" w:color="auto"/>
          </w:tcBorders>
        </w:tcPr>
        <w:p w:rsidR="00496E5E" w:rsidRPr="00753E99" w:rsidRDefault="00496E5E" w:rsidP="00496E5E">
          <w:pPr>
            <w:pStyle w:val="Header"/>
            <w:jc w:val="right"/>
            <w:rPr>
              <w:sz w:val="20"/>
            </w:rPr>
          </w:pPr>
          <w:r w:rsidRPr="00753E99">
            <w:rPr>
              <w:sz w:val="20"/>
            </w:rPr>
            <w:t>Pheasant Farm, Sheppey Way</w:t>
          </w:r>
        </w:p>
        <w:p w:rsidR="00496E5E" w:rsidRPr="00753E99" w:rsidRDefault="00496E5E" w:rsidP="00496E5E">
          <w:pPr>
            <w:pStyle w:val="Header"/>
            <w:jc w:val="right"/>
            <w:rPr>
              <w:sz w:val="20"/>
            </w:rPr>
          </w:pPr>
          <w:r w:rsidRPr="00753E99">
            <w:rPr>
              <w:sz w:val="20"/>
            </w:rPr>
            <w:t>Bobbing, Sittingbourne</w:t>
          </w:r>
        </w:p>
        <w:p w:rsidR="00496E5E" w:rsidRPr="00753E99" w:rsidRDefault="00496E5E" w:rsidP="00496E5E">
          <w:pPr>
            <w:pStyle w:val="Header"/>
            <w:jc w:val="right"/>
            <w:rPr>
              <w:sz w:val="20"/>
            </w:rPr>
          </w:pPr>
          <w:r w:rsidRPr="00753E99">
            <w:rPr>
              <w:sz w:val="20"/>
            </w:rPr>
            <w:t>Kent ME9 8QX</w:t>
          </w:r>
        </w:p>
        <w:p w:rsidR="00496E5E" w:rsidRPr="00753E99" w:rsidRDefault="00496E5E" w:rsidP="00496E5E">
          <w:pPr>
            <w:pStyle w:val="Header"/>
            <w:jc w:val="right"/>
            <w:rPr>
              <w:sz w:val="20"/>
            </w:rPr>
          </w:pPr>
          <w:r w:rsidRPr="00753E99">
            <w:rPr>
              <w:sz w:val="20"/>
            </w:rPr>
            <w:t>Tel: 01795 424435</w:t>
          </w:r>
        </w:p>
        <w:p w:rsidR="00496E5E" w:rsidRPr="00753E99" w:rsidRDefault="00496E5E" w:rsidP="00496E5E">
          <w:pPr>
            <w:pStyle w:val="Header"/>
            <w:jc w:val="right"/>
            <w:rPr>
              <w:sz w:val="20"/>
            </w:rPr>
          </w:pPr>
          <w:r w:rsidRPr="00753E99">
            <w:rPr>
              <w:sz w:val="20"/>
            </w:rPr>
            <w:t>Fax: 01795 424812</w:t>
          </w:r>
        </w:p>
      </w:tc>
      <w:tc>
        <w:tcPr>
          <w:tcW w:w="576" w:type="dxa"/>
          <w:vMerge w:val="restart"/>
          <w:vAlign w:val="center"/>
        </w:tcPr>
        <w:p w:rsidR="00496E5E" w:rsidRDefault="00496E5E" w:rsidP="00496E5E">
          <w:pPr>
            <w:pStyle w:val="Header"/>
            <w:jc w:val="center"/>
            <w:rPr>
              <w:sz w:val="20"/>
            </w:rPr>
          </w:pPr>
          <w:r w:rsidRPr="004A715C">
            <w:rPr>
              <w:noProof/>
              <w:lang w:eastAsia="en-GB"/>
            </w:rPr>
            <w:drawing>
              <wp:inline distT="0" distB="0" distL="0" distR="0" wp14:anchorId="3735E911" wp14:editId="2A3AF4B0">
                <wp:extent cx="182245" cy="182245"/>
                <wp:effectExtent l="0" t="0" r="8255" b="8255"/>
                <wp:docPr id="15" name="Picture 15" descr="https://upload.wikimedia.org/wikipedia/commons/c/cd/Facebook_logo_(square).png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ttps://upload.wikimedia.org/wikipedia/commons/c/cd/Facebook_logo_(square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96E5E" w:rsidRPr="00C16FDB" w:rsidRDefault="00496E5E" w:rsidP="00496E5E">
          <w:pPr>
            <w:pStyle w:val="Header"/>
            <w:jc w:val="center"/>
            <w:rPr>
              <w:sz w:val="10"/>
            </w:rPr>
          </w:pPr>
        </w:p>
        <w:p w:rsidR="00496E5E" w:rsidRDefault="00496E5E" w:rsidP="00496E5E">
          <w:pPr>
            <w:pStyle w:val="Header"/>
            <w:jc w:val="center"/>
            <w:rPr>
              <w:sz w:val="20"/>
            </w:rPr>
          </w:pPr>
          <w:r w:rsidRPr="004A715C">
            <w:rPr>
              <w:noProof/>
              <w:lang w:eastAsia="en-GB"/>
            </w:rPr>
            <w:drawing>
              <wp:inline distT="0" distB="0" distL="0" distR="0" wp14:anchorId="32C9D0AA" wp14:editId="0356E39A">
                <wp:extent cx="220345" cy="182245"/>
                <wp:effectExtent l="0" t="0" r="8255" b="8255"/>
                <wp:docPr id="12" name="Picture 12" descr="https://g.twimg.com/Twitter_logo_blue.png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g.twimg.com/Twitter_logo_blu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34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96E5E" w:rsidRPr="00C16FDB" w:rsidRDefault="00496E5E" w:rsidP="00496E5E">
          <w:pPr>
            <w:pStyle w:val="Header"/>
            <w:jc w:val="center"/>
            <w:rPr>
              <w:sz w:val="10"/>
            </w:rPr>
          </w:pPr>
        </w:p>
        <w:p w:rsidR="00496E5E" w:rsidRPr="00753E99" w:rsidRDefault="00496E5E" w:rsidP="00496E5E">
          <w:pPr>
            <w:pStyle w:val="Header"/>
            <w:jc w:val="center"/>
            <w:rPr>
              <w:sz w:val="20"/>
            </w:rPr>
          </w:pPr>
          <w:r w:rsidRPr="004A715C">
            <w:rPr>
              <w:noProof/>
              <w:lang w:eastAsia="en-GB"/>
            </w:rPr>
            <w:drawing>
              <wp:inline distT="0" distB="0" distL="0" distR="0" wp14:anchorId="37663641" wp14:editId="673C3500">
                <wp:extent cx="173355" cy="173355"/>
                <wp:effectExtent l="0" t="0" r="0" b="0"/>
                <wp:docPr id="13" name="Picture 13" descr="https://upload.wikimedia.org/wikipedia/commons/thumb/c/ca/LinkedIn_logo_initials.png/768px-LinkedIn_logo_initials.png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https://upload.wikimedia.org/wikipedia/commons/thumb/c/ca/LinkedIn_logo_initials.png/768px-LinkedIn_logo_initial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96E5E" w:rsidTr="004F7647">
      <w:tc>
        <w:tcPr>
          <w:tcW w:w="517" w:type="dxa"/>
          <w:vAlign w:val="center"/>
        </w:tcPr>
        <w:p w:rsidR="00496E5E" w:rsidRDefault="00496E5E" w:rsidP="00496E5E">
          <w:pPr>
            <w:pStyle w:val="Header"/>
            <w:jc w:val="center"/>
          </w:pPr>
        </w:p>
      </w:tc>
      <w:tc>
        <w:tcPr>
          <w:tcW w:w="518" w:type="dxa"/>
          <w:vAlign w:val="center"/>
        </w:tcPr>
        <w:p w:rsidR="00496E5E" w:rsidRDefault="00496E5E" w:rsidP="00496E5E">
          <w:pPr>
            <w:pStyle w:val="Header"/>
            <w:jc w:val="center"/>
          </w:pPr>
        </w:p>
      </w:tc>
      <w:tc>
        <w:tcPr>
          <w:tcW w:w="518" w:type="dxa"/>
          <w:vAlign w:val="center"/>
        </w:tcPr>
        <w:p w:rsidR="00496E5E" w:rsidRDefault="00496E5E" w:rsidP="00496E5E">
          <w:pPr>
            <w:pStyle w:val="Header"/>
            <w:jc w:val="center"/>
          </w:pPr>
        </w:p>
      </w:tc>
      <w:tc>
        <w:tcPr>
          <w:tcW w:w="3653" w:type="dxa"/>
          <w:vMerge/>
        </w:tcPr>
        <w:p w:rsidR="00496E5E" w:rsidRDefault="00496E5E" w:rsidP="00496E5E">
          <w:pPr>
            <w:pStyle w:val="Header"/>
            <w:jc w:val="center"/>
            <w:rPr>
              <w:noProof/>
              <w:lang w:eastAsia="en-GB"/>
            </w:rPr>
          </w:pPr>
        </w:p>
      </w:tc>
      <w:tc>
        <w:tcPr>
          <w:tcW w:w="519" w:type="dxa"/>
          <w:vAlign w:val="center"/>
        </w:tcPr>
        <w:p w:rsidR="00496E5E" w:rsidRDefault="00496E5E" w:rsidP="00496E5E">
          <w:pPr>
            <w:pStyle w:val="Header"/>
            <w:jc w:val="center"/>
          </w:pPr>
        </w:p>
      </w:tc>
      <w:tc>
        <w:tcPr>
          <w:tcW w:w="519" w:type="dxa"/>
          <w:vAlign w:val="center"/>
        </w:tcPr>
        <w:p w:rsidR="00496E5E" w:rsidRDefault="00496E5E" w:rsidP="00496E5E">
          <w:pPr>
            <w:pStyle w:val="Header"/>
            <w:jc w:val="center"/>
          </w:pPr>
        </w:p>
      </w:tc>
      <w:tc>
        <w:tcPr>
          <w:tcW w:w="519" w:type="dxa"/>
          <w:vAlign w:val="center"/>
        </w:tcPr>
        <w:p w:rsidR="00496E5E" w:rsidRDefault="00496E5E" w:rsidP="00496E5E">
          <w:pPr>
            <w:pStyle w:val="Header"/>
            <w:jc w:val="center"/>
          </w:pPr>
        </w:p>
      </w:tc>
      <w:tc>
        <w:tcPr>
          <w:tcW w:w="3127" w:type="dxa"/>
          <w:tcBorders>
            <w:top w:val="single" w:sz="4" w:space="0" w:color="auto"/>
          </w:tcBorders>
        </w:tcPr>
        <w:p w:rsidR="00496E5E" w:rsidRPr="00753E99" w:rsidRDefault="00496E5E" w:rsidP="00496E5E">
          <w:pPr>
            <w:pStyle w:val="Header"/>
            <w:jc w:val="right"/>
            <w:rPr>
              <w:sz w:val="20"/>
            </w:rPr>
          </w:pPr>
          <w:r w:rsidRPr="00753E99">
            <w:rPr>
              <w:sz w:val="20"/>
            </w:rPr>
            <w:t>sales@wallerservices.com</w:t>
          </w:r>
        </w:p>
        <w:p w:rsidR="00496E5E" w:rsidRPr="00753E99" w:rsidRDefault="00496E5E" w:rsidP="00496E5E">
          <w:pPr>
            <w:pStyle w:val="Header"/>
            <w:jc w:val="right"/>
            <w:rPr>
              <w:sz w:val="20"/>
            </w:rPr>
          </w:pPr>
          <w:r w:rsidRPr="00753E99">
            <w:rPr>
              <w:sz w:val="20"/>
            </w:rPr>
            <w:t>www.wallerservices.com</w:t>
          </w:r>
        </w:p>
      </w:tc>
      <w:tc>
        <w:tcPr>
          <w:tcW w:w="576" w:type="dxa"/>
          <w:vMerge/>
          <w:vAlign w:val="center"/>
        </w:tcPr>
        <w:p w:rsidR="00496E5E" w:rsidRPr="00753E99" w:rsidRDefault="00496E5E" w:rsidP="00496E5E">
          <w:pPr>
            <w:pStyle w:val="Header"/>
            <w:jc w:val="center"/>
            <w:rPr>
              <w:sz w:val="20"/>
            </w:rPr>
          </w:pPr>
        </w:p>
      </w:tc>
    </w:tr>
  </w:tbl>
  <w:p w:rsidR="004538F0" w:rsidRDefault="00496E5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EEF05A6" wp14:editId="42B89230">
              <wp:simplePos x="0" y="0"/>
              <wp:positionH relativeFrom="margin">
                <wp:align>left</wp:align>
              </wp:positionH>
              <wp:positionV relativeFrom="paragraph">
                <wp:posOffset>-1541145</wp:posOffset>
              </wp:positionV>
              <wp:extent cx="558800" cy="10691495"/>
              <wp:effectExtent l="0" t="0" r="12700" b="1460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800" cy="10691495"/>
                        <a:chOff x="0" y="0"/>
                        <a:chExt cx="559267" cy="10692000"/>
                      </a:xfrm>
                    </wpg:grpSpPr>
                    <wps:wsp>
                      <wps:cNvPr id="270" name="Rectangle 270"/>
                      <wps:cNvSpPr/>
                      <wps:spPr>
                        <a:xfrm>
                          <a:off x="189781" y="0"/>
                          <a:ext cx="179705" cy="106914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Rectangle 272"/>
                      <wps:cNvSpPr/>
                      <wps:spPr>
                        <a:xfrm>
                          <a:off x="379562" y="0"/>
                          <a:ext cx="179705" cy="10692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" name="Rectangle 271"/>
                      <wps:cNvSpPr/>
                      <wps:spPr>
                        <a:xfrm>
                          <a:off x="0" y="0"/>
                          <a:ext cx="180000" cy="10692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A28238" id="Group 6" o:spid="_x0000_s1026" style="position:absolute;margin-left:0;margin-top:-121.35pt;width:44pt;height:841.85pt;z-index:-251652096;mso-position-horizontal:left;mso-position-horizontal-relative:margin;mso-width-relative:margin;mso-height-relative:margin" coordsize="5592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">
              <v:rect id="Rectangle 270" o:spid="_x0000_s1027" style="position:absolute;left:1897;width:1797;height:106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+4c78A&#10;AADcAAAADwAAAGRycy9kb3ducmV2LnhtbERPS27CMBDdV+IO1iB1VxxYFJRiEKBW6g4CHGAUT+OI&#10;eBzZA0lvjxeVunx6//V29J16UExtYAPzWQGKuA625cbA9fL1tgKVBNliF5gM/FKC7WbyssbShoEr&#10;epylUTmEU4kGnEhfap1qRx7TLPTEmfsJ0aNkGBttIw453Hd6URTv2mPLucFhTwdH9e189waqUMm+&#10;dvJ5bA6hOkVcDtd5NOZ1Ou4+QAmN8i/+c39bA4tlnp/P5CO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D7hzvwAAANwAAAAPAAAAAAAAAAAAAAAAAJgCAABkcnMvZG93bnJl&#10;di54bWxQSwUGAAAAAAQABAD1AAAAhAMAAAAA&#10;" fillcolor="#00b0f0" strokecolor="#00b0f0" strokeweight="1pt"/>
              <v:rect id="Rectangle 272" o:spid="_x0000_s1028" style="position:absolute;left:3795;width:1797;height:106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OuMMA&#10;AADcAAAADwAAAGRycy9kb3ducmV2LnhtbESP3YrCMBSE7xd8h3AE79bU4s9uNUpR1L0S1H2AQ3O2&#10;LTYntYm2vr0RFrwcZuYbZrHqTCXu1LjSsoLRMAJBnFldcq7g97z9/ALhPLLGyjIpeJCD1bL3scBE&#10;25aPdD/5XAQIuwQVFN7XiZQuK8igG9qaOHh/tjHog2xyqRtsA9xUMo6iqTRYclgosKZ1QdnldDMK&#10;Jpv60u4rOb6lh+shzbrpt9yhUoN+l85BeOr8O/zf/tEK4lkMrzPh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0OuMMAAADcAAAADwAAAAAAAAAAAAAAAACYAgAAZHJzL2Rv&#10;d25yZXYueG1sUEsFBgAAAAAEAAQA9QAAAIgDAAAAAA==&#10;" fillcolor="#ffc000" strokecolor="#ffc000" strokeweight="1pt"/>
              <v:rect id="Rectangle 271" o:spid="_x0000_s1029" style="position:absolute;width:1800;height:106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rMkcQA&#10;AADcAAAADwAAAGRycy9kb3ducmV2LnhtbESPQWvCQBSE74L/YXkFL6Fu9GBK6ioqCEUvNS30+pp9&#10;zYZm34bsNon/3i0IHoeZ+YZZb0fbiJ46XztWsJinIIhLp2uuFHx+HJ9fQPiArLFxTAqu5GG7mU7W&#10;mGs38IX6IlQiQtjnqMCE0OZS+tKQRT93LXH0flxnMUTZVVJ3OES4beQyTVfSYs1xwWBLB0Plb/Fn&#10;FVh/3JnDPnkvWpTyVJ45+c6+lJo9jbtXEIHG8Ajf229awTJbwP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zJHEAAAA3AAAAA8AAAAAAAAAAAAAAAAAmAIAAGRycy9k&#10;b3ducmV2LnhtbFBLBQYAAAAABAAEAPUAAACJAwAAAAA=&#10;" fillcolor="#00b050" strokecolor="#00b050" strokeweight="1pt"/>
              <w10:wrap anchorx="margin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6360341" wp14:editId="7127B92A">
              <wp:simplePos x="0" y="0"/>
              <wp:positionH relativeFrom="leftMargin">
                <wp:align>right</wp:align>
              </wp:positionH>
              <wp:positionV relativeFrom="paragraph">
                <wp:posOffset>-1544764</wp:posOffset>
              </wp:positionV>
              <wp:extent cx="179705" cy="10692000"/>
              <wp:effectExtent l="0" t="0" r="10795" b="14605"/>
              <wp:wrapNone/>
              <wp:docPr id="269" name="Rectangle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705" cy="106920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rgbClr val="FFFF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D4DE4E" id="Rectangle 269" o:spid="_x0000_s1026" style="position:absolute;margin-left:-37.05pt;margin-top:-121.65pt;width:14.15pt;height:841.9pt;z-index:-25165414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" fillcolor="yellow" strokecolor="yellow" strokeweight="1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70E64"/>
    <w:multiLevelType w:val="hybridMultilevel"/>
    <w:tmpl w:val="49165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AE0"/>
    <w:rsid w:val="00000B70"/>
    <w:rsid w:val="00050062"/>
    <w:rsid w:val="00060E51"/>
    <w:rsid w:val="00117718"/>
    <w:rsid w:val="00153AFD"/>
    <w:rsid w:val="001D062B"/>
    <w:rsid w:val="00431C8F"/>
    <w:rsid w:val="004538F0"/>
    <w:rsid w:val="00486F73"/>
    <w:rsid w:val="00494CCA"/>
    <w:rsid w:val="00496E5E"/>
    <w:rsid w:val="00512C94"/>
    <w:rsid w:val="00543DDB"/>
    <w:rsid w:val="005514CF"/>
    <w:rsid w:val="00571E5A"/>
    <w:rsid w:val="00601B5D"/>
    <w:rsid w:val="006271E1"/>
    <w:rsid w:val="00736AE0"/>
    <w:rsid w:val="0083134A"/>
    <w:rsid w:val="00871644"/>
    <w:rsid w:val="008B514A"/>
    <w:rsid w:val="009E6042"/>
    <w:rsid w:val="00A61B20"/>
    <w:rsid w:val="00A915C5"/>
    <w:rsid w:val="00B32E12"/>
    <w:rsid w:val="00B4329E"/>
    <w:rsid w:val="00B9559D"/>
    <w:rsid w:val="00DE7357"/>
    <w:rsid w:val="00FD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7D37B6-D50E-4761-B2FA-27E70BAC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3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34A"/>
  </w:style>
  <w:style w:type="paragraph" w:styleId="Footer">
    <w:name w:val="footer"/>
    <w:basedOn w:val="Normal"/>
    <w:link w:val="FooterChar"/>
    <w:uiPriority w:val="99"/>
    <w:unhideWhenUsed/>
    <w:rsid w:val="008313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34A"/>
  </w:style>
  <w:style w:type="table" w:styleId="TableGrid">
    <w:name w:val="Table Grid"/>
    <w:basedOn w:val="TableNormal"/>
    <w:uiPriority w:val="39"/>
    <w:rsid w:val="00831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17718"/>
    <w:rPr>
      <w:color w:val="808080"/>
    </w:rPr>
  </w:style>
  <w:style w:type="paragraph" w:styleId="ListParagraph">
    <w:name w:val="List Paragraph"/>
    <w:basedOn w:val="Normal"/>
    <w:uiPriority w:val="34"/>
    <w:qFormat/>
    <w:rsid w:val="008716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1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C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gif"/><Relationship Id="rId13" Type="http://schemas.openxmlformats.org/officeDocument/2006/relationships/hyperlink" Target="http://www.constructionline.co.uk/" TargetMode="External"/><Relationship Id="rId3" Type="http://schemas.openxmlformats.org/officeDocument/2006/relationships/hyperlink" Target="http://www.investorsinpeople.co.uk/" TargetMode="External"/><Relationship Id="rId7" Type="http://schemas.openxmlformats.org/officeDocument/2006/relationships/hyperlink" Target="http://www.chas.co.uk/" TargetMode="External"/><Relationship Id="rId12" Type="http://schemas.openxmlformats.org/officeDocument/2006/relationships/image" Target="media/image13.jpeg"/><Relationship Id="rId2" Type="http://schemas.openxmlformats.org/officeDocument/2006/relationships/image" Target="media/image8.jpeg"/><Relationship Id="rId1" Type="http://schemas.openxmlformats.org/officeDocument/2006/relationships/hyperlink" Target="http://www.nhbc.co.uk/" TargetMode="External"/><Relationship Id="rId6" Type="http://schemas.openxmlformats.org/officeDocument/2006/relationships/image" Target="media/image10.jpeg"/><Relationship Id="rId11" Type="http://schemas.openxmlformats.org/officeDocument/2006/relationships/hyperlink" Target="http://www.fensa.org.uk/" TargetMode="External"/><Relationship Id="rId5" Type="http://schemas.openxmlformats.org/officeDocument/2006/relationships/hyperlink" Target="http://www.fsb.org.uk/" TargetMode="External"/><Relationship Id="rId10" Type="http://schemas.openxmlformats.org/officeDocument/2006/relationships/image" Target="media/image12.jpeg"/><Relationship Id="rId4" Type="http://schemas.openxmlformats.org/officeDocument/2006/relationships/image" Target="media/image9.jpeg"/><Relationship Id="rId9" Type="http://schemas.openxmlformats.org/officeDocument/2006/relationships/hyperlink" Target="http://www.bsigroup.co.uk/" TargetMode="External"/><Relationship Id="rId14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2.gif"/><Relationship Id="rId13" Type="http://schemas.openxmlformats.org/officeDocument/2006/relationships/hyperlink" Target="http://www.constructionline.co.uk/static/" TargetMode="External"/><Relationship Id="rId3" Type="http://schemas.openxmlformats.org/officeDocument/2006/relationships/hyperlink" Target="https://www.investorsinpeople.com/" TargetMode="External"/><Relationship Id="rId7" Type="http://schemas.openxmlformats.org/officeDocument/2006/relationships/hyperlink" Target="http://www.chas.co.uk/" TargetMode="External"/><Relationship Id="rId12" Type="http://schemas.openxmlformats.org/officeDocument/2006/relationships/image" Target="media/image24.jpg"/><Relationship Id="rId2" Type="http://schemas.openxmlformats.org/officeDocument/2006/relationships/image" Target="media/image19.png"/><Relationship Id="rId1" Type="http://schemas.openxmlformats.org/officeDocument/2006/relationships/hyperlink" Target="http://www.nhbc.co.uk/" TargetMode="External"/><Relationship Id="rId6" Type="http://schemas.openxmlformats.org/officeDocument/2006/relationships/image" Target="media/image21.gif"/><Relationship Id="rId11" Type="http://schemas.openxmlformats.org/officeDocument/2006/relationships/hyperlink" Target="http://www.fensa.co.uk/" TargetMode="External"/><Relationship Id="rId5" Type="http://schemas.openxmlformats.org/officeDocument/2006/relationships/hyperlink" Target="http://www.fsb.org.uk/" TargetMode="External"/><Relationship Id="rId10" Type="http://schemas.openxmlformats.org/officeDocument/2006/relationships/image" Target="media/image23.png"/><Relationship Id="rId4" Type="http://schemas.openxmlformats.org/officeDocument/2006/relationships/image" Target="media/image20.png"/><Relationship Id="rId9" Type="http://schemas.openxmlformats.org/officeDocument/2006/relationships/hyperlink" Target="http://www.bsigroup.com/en-GB/iso-9001-quality-management/" TargetMode="External"/><Relationship Id="rId14" Type="http://schemas.openxmlformats.org/officeDocument/2006/relationships/image" Target="media/image25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hyperlink" Target="https://www.facebook.com/Waller-Associates-Limited-136205443249346/" TargetMode="External"/><Relationship Id="rId7" Type="http://schemas.openxmlformats.org/officeDocument/2006/relationships/hyperlink" Target="https://www.linkedin.com/company/waller-associates-limited?trk=tyah&amp;trkInfo=clickedVertical:company,idx:1-1-1,tarId:1435671523394,tas:Waller+Associates+Lim" TargetMode="External"/><Relationship Id="rId2" Type="http://schemas.openxmlformats.org/officeDocument/2006/relationships/image" Target="media/image15.wmf"/><Relationship Id="rId1" Type="http://schemas.openxmlformats.org/officeDocument/2006/relationships/hyperlink" Target="http://www.wallerservices.com/" TargetMode="External"/><Relationship Id="rId6" Type="http://schemas.openxmlformats.org/officeDocument/2006/relationships/image" Target="media/image17.png"/><Relationship Id="rId5" Type="http://schemas.openxmlformats.org/officeDocument/2006/relationships/hyperlink" Target="https://twitter.com/BuildingOnTrust" TargetMode="External"/><Relationship Id="rId4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S2011\Company\WALLER%20ASSOCIATES%20(MAIN%20COMPANY%20FOLDER)\Company%20Stationery\Case%20Study%20-%206%20Photo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72F326B67CD49DEB2F353CD2453B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F98ED-DECA-4454-BE6A-2E7C520067BE}"/>
      </w:docPartPr>
      <w:docPartBody>
        <w:p w:rsidR="00000000" w:rsidRDefault="00B251F9">
          <w:pPr>
            <w:pStyle w:val="A72F326B67CD49DEB2F353CD2453B601"/>
          </w:pPr>
          <w:r w:rsidRPr="00EB0639">
            <w:rPr>
              <w:rStyle w:val="PlaceholderText"/>
            </w:rPr>
            <w:t>[Title]</w:t>
          </w:r>
        </w:p>
      </w:docPartBody>
    </w:docPart>
    <w:docPart>
      <w:docPartPr>
        <w:name w:val="3A40839BDCCB490AA31BA9A903942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138F7-30A1-4B44-B292-3DD78ED7766C}"/>
      </w:docPartPr>
      <w:docPartBody>
        <w:p w:rsidR="00000000" w:rsidRDefault="00B251F9">
          <w:pPr>
            <w:pStyle w:val="3A40839BDCCB490AA31BA9A903942E0B"/>
          </w:pPr>
          <w:r w:rsidRPr="00EB0639">
            <w:rPr>
              <w:rStyle w:val="PlaceholderText"/>
            </w:rPr>
            <w:t>[Category]</w:t>
          </w:r>
        </w:p>
      </w:docPartBody>
    </w:docPart>
    <w:docPart>
      <w:docPartPr>
        <w:name w:val="C980991778C14CC591809DB547C43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CF5E8-9BD0-4F5D-8F60-558FFAA4876A}"/>
      </w:docPartPr>
      <w:docPartBody>
        <w:p w:rsidR="00000000" w:rsidRDefault="00B251F9">
          <w:pPr>
            <w:pStyle w:val="C980991778C14CC591809DB547C43187"/>
          </w:pPr>
          <w:r w:rsidRPr="00EB0639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72F326B67CD49DEB2F353CD2453B601">
    <w:name w:val="A72F326B67CD49DEB2F353CD2453B601"/>
  </w:style>
  <w:style w:type="paragraph" w:customStyle="1" w:styleId="3A40839BDCCB490AA31BA9A903942E0B">
    <w:name w:val="3A40839BDCCB490AA31BA9A903942E0B"/>
  </w:style>
  <w:style w:type="paragraph" w:customStyle="1" w:styleId="C980991778C14CC591809DB547C43187">
    <w:name w:val="C980991778C14CC591809DB547C431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69CA0-74E8-448E-B919-18175013C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Case Study - 6 Photos</Template>
  <TotalTime>5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‘Type over project name’</vt:lpstr>
    </vt:vector>
  </TitlesOfParts>
  <Company/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Pedestrian Entrance Gate</dc:title>
  <dc:subject/>
  <dc:creator>Lesley</dc:creator>
  <cp:keywords/>
  <dc:description/>
  <cp:lastModifiedBy>Lesley</cp:lastModifiedBy>
  <cp:revision>5</cp:revision>
  <cp:lastPrinted>2015-11-19T16:11:00Z</cp:lastPrinted>
  <dcterms:created xsi:type="dcterms:W3CDTF">2016-08-30T11:56:00Z</dcterms:created>
  <dcterms:modified xsi:type="dcterms:W3CDTF">2016-08-30T12:01:00Z</dcterms:modified>
  <cp:category>Project 241</cp:category>
</cp:coreProperties>
</file>